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F9D" w14:textId="081BC11F" w:rsidR="008E6537" w:rsidRPr="008E6537" w:rsidRDefault="008E6537" w:rsidP="00F871BD">
      <w:pPr>
        <w:pStyle w:val="Listing1stlevel"/>
        <w:numPr>
          <w:ilvl w:val="0"/>
          <w:numId w:val="0"/>
        </w:numPr>
        <w:ind w:left="584"/>
        <w:rPr>
          <w:rStyle w:val="Strong"/>
          <w:b w:val="0"/>
          <w:bCs w:val="0"/>
          <w:caps/>
        </w:rPr>
      </w:pPr>
      <w:r w:rsidRPr="008E6537">
        <w:rPr>
          <w:rStyle w:val="Strong"/>
          <w:caps/>
        </w:rPr>
        <w:t>Meeting Login Details</w:t>
      </w:r>
    </w:p>
    <w:p w14:paraId="47C55F93" w14:textId="24FDEBB1" w:rsidR="002073A6" w:rsidRPr="00FF2164" w:rsidRDefault="00A178E5" w:rsidP="00F1302D">
      <w:pPr>
        <w:pStyle w:val="MEETINGTITLE"/>
      </w:pPr>
      <w:r>
        <w:rPr>
          <w:b w:val="0"/>
          <w:bCs w:val="0"/>
        </w:rPr>
        <w:t>Expansion Joint</w:t>
      </w:r>
      <w:r w:rsidR="00016C11" w:rsidRPr="00016C11">
        <w:rPr>
          <w:b w:val="0"/>
          <w:bCs w:val="0"/>
        </w:rPr>
        <w:t>s Division</w:t>
      </w:r>
      <w:r w:rsidR="00EE3990" w:rsidRPr="00EE3990">
        <w:rPr>
          <w:b w:val="0"/>
          <w:bCs w:val="0"/>
        </w:rPr>
        <w:t xml:space="preserve"> </w:t>
      </w:r>
      <w:proofErr w:type="spellStart"/>
      <w:r w:rsidR="00EE3990" w:rsidRPr="00EE3990">
        <w:rPr>
          <w:b w:val="0"/>
          <w:bCs w:val="0"/>
        </w:rPr>
        <w:t>GoTo</w:t>
      </w:r>
      <w:proofErr w:type="spellEnd"/>
      <w:r w:rsidR="00EE3990" w:rsidRPr="00EE3990">
        <w:rPr>
          <w:b w:val="0"/>
          <w:bCs w:val="0"/>
        </w:rPr>
        <w:t xml:space="preserve"> Meeting </w:t>
      </w:r>
    </w:p>
    <w:p w14:paraId="79F071BA" w14:textId="7FE32836" w:rsidR="002073A6" w:rsidRPr="00A748FA" w:rsidRDefault="00107597" w:rsidP="00F1302D">
      <w:pPr>
        <w:pStyle w:val="Meetingplaceandtime"/>
      </w:pPr>
      <w:r>
        <w:t>J</w:t>
      </w:r>
      <w:r w:rsidR="005A098B">
        <w:t>u</w:t>
      </w:r>
      <w:r w:rsidR="00255CDE">
        <w:t>ne 2</w:t>
      </w:r>
      <w:r w:rsidR="00A178E5">
        <w:t>8</w:t>
      </w:r>
      <w:r w:rsidR="00802B3A">
        <w:t>,</w:t>
      </w:r>
      <w:r w:rsidR="00CC2744" w:rsidRPr="00CC2744">
        <w:t xml:space="preserve"> 202</w:t>
      </w:r>
      <w:r>
        <w:t>2</w:t>
      </w:r>
      <w:r w:rsidR="00CC2744" w:rsidRPr="00CC2744">
        <w:t xml:space="preserve">, at </w:t>
      </w:r>
      <w:r w:rsidR="006B7B56">
        <w:t>1</w:t>
      </w:r>
      <w:r w:rsidR="00A178E5">
        <w:t>4</w:t>
      </w:r>
      <w:r w:rsidR="00CC2744" w:rsidRPr="00CC2744">
        <w:t>:</w:t>
      </w:r>
      <w:r>
        <w:t>0</w:t>
      </w:r>
      <w:r w:rsidR="00BC5FF3">
        <w:t>0</w:t>
      </w:r>
      <w:r w:rsidR="00CC2744" w:rsidRPr="00CC2744">
        <w:t xml:space="preserve"> CE</w:t>
      </w:r>
      <w:r>
        <w:t>S</w:t>
      </w:r>
      <w:r w:rsidR="003A2107">
        <w:t>T</w:t>
      </w:r>
      <w:r w:rsidR="00CC2744" w:rsidRPr="00CC2744">
        <w:t xml:space="preserve"> (</w:t>
      </w:r>
      <w:r>
        <w:t>1</w:t>
      </w:r>
      <w:r w:rsidR="00A178E5">
        <w:t>3</w:t>
      </w:r>
      <w:r w:rsidR="00802B3A">
        <w:t>:</w:t>
      </w:r>
      <w:r>
        <w:t>0</w:t>
      </w:r>
      <w:r w:rsidR="006B7B56">
        <w:t>0</w:t>
      </w:r>
      <w:r w:rsidR="00CC2744" w:rsidRPr="00CC2744">
        <w:t xml:space="preserve"> </w:t>
      </w:r>
      <w:r>
        <w:t>BST</w:t>
      </w:r>
      <w:r w:rsidR="00CC2744" w:rsidRPr="00CC2744">
        <w:t>)</w:t>
      </w:r>
      <w:r w:rsidR="00CC2744">
        <w:t xml:space="preserve"> </w:t>
      </w:r>
    </w:p>
    <w:p w14:paraId="0B87456D" w14:textId="3E8C81BC" w:rsidR="00880BCC" w:rsidRDefault="00880BCC" w:rsidP="00880BCC">
      <w:pPr>
        <w:ind w:left="227"/>
        <w:rPr>
          <w:rFonts w:cs="Helvetica Neue"/>
          <w:sz w:val="22"/>
          <w:szCs w:val="22"/>
        </w:rPr>
      </w:pPr>
    </w:p>
    <w:p w14:paraId="467AEA6A" w14:textId="04DDD1C2" w:rsidR="00B772E6" w:rsidRDefault="00EE3990" w:rsidP="00B772E6">
      <w:pPr>
        <w:rPr>
          <w:rFonts w:cs="Helvetica Neue"/>
          <w:sz w:val="22"/>
          <w:szCs w:val="22"/>
        </w:rPr>
      </w:pPr>
      <w:proofErr w:type="spellStart"/>
      <w:r>
        <w:rPr>
          <w:rFonts w:cs="Helvetica Neue"/>
          <w:sz w:val="22"/>
          <w:szCs w:val="22"/>
        </w:rPr>
        <w:t>Please</w:t>
      </w:r>
      <w:proofErr w:type="spellEnd"/>
      <w:r>
        <w:rPr>
          <w:rFonts w:cs="Helvetica Neue"/>
          <w:sz w:val="22"/>
          <w:szCs w:val="22"/>
        </w:rPr>
        <w:t xml:space="preserve"> </w:t>
      </w:r>
      <w:proofErr w:type="spellStart"/>
      <w:r>
        <w:rPr>
          <w:rFonts w:cs="Helvetica Neue"/>
          <w:sz w:val="22"/>
          <w:szCs w:val="22"/>
        </w:rPr>
        <w:t>join</w:t>
      </w:r>
      <w:proofErr w:type="spellEnd"/>
      <w:r>
        <w:rPr>
          <w:rFonts w:cs="Helvetica Neue"/>
          <w:sz w:val="22"/>
          <w:szCs w:val="22"/>
        </w:rPr>
        <w:t xml:space="preserve"> </w:t>
      </w:r>
      <w:proofErr w:type="spellStart"/>
      <w:r>
        <w:rPr>
          <w:rFonts w:cs="Helvetica Neue"/>
          <w:sz w:val="22"/>
          <w:szCs w:val="22"/>
        </w:rPr>
        <w:t>the</w:t>
      </w:r>
      <w:proofErr w:type="spellEnd"/>
      <w:r>
        <w:rPr>
          <w:rFonts w:cs="Helvetica Neue"/>
          <w:sz w:val="22"/>
          <w:szCs w:val="22"/>
        </w:rPr>
        <w:t xml:space="preserve"> meeting </w:t>
      </w:r>
      <w:proofErr w:type="spellStart"/>
      <w:r w:rsidR="00255CDE" w:rsidRPr="00255CDE">
        <w:rPr>
          <w:rFonts w:cs="Helvetica Neue"/>
          <w:sz w:val="22"/>
          <w:szCs w:val="22"/>
        </w:rPr>
        <w:t>from</w:t>
      </w:r>
      <w:proofErr w:type="spellEnd"/>
      <w:r w:rsidR="00255CDE" w:rsidRPr="00255CDE">
        <w:rPr>
          <w:rFonts w:cs="Helvetica Neue"/>
          <w:sz w:val="22"/>
          <w:szCs w:val="22"/>
        </w:rPr>
        <w:t xml:space="preserve"> </w:t>
      </w:r>
      <w:proofErr w:type="spellStart"/>
      <w:r w:rsidR="00255CDE" w:rsidRPr="00255CDE">
        <w:rPr>
          <w:rFonts w:cs="Helvetica Neue"/>
          <w:sz w:val="22"/>
          <w:szCs w:val="22"/>
        </w:rPr>
        <w:t>your</w:t>
      </w:r>
      <w:proofErr w:type="spellEnd"/>
      <w:r w:rsidR="00255CDE" w:rsidRPr="00255CDE">
        <w:rPr>
          <w:rFonts w:cs="Helvetica Neue"/>
          <w:sz w:val="22"/>
          <w:szCs w:val="22"/>
        </w:rPr>
        <w:t xml:space="preserve"> </w:t>
      </w:r>
      <w:proofErr w:type="spellStart"/>
      <w:r w:rsidR="00255CDE" w:rsidRPr="00255CDE">
        <w:rPr>
          <w:rFonts w:cs="Helvetica Neue"/>
          <w:sz w:val="22"/>
          <w:szCs w:val="22"/>
        </w:rPr>
        <w:t>computer</w:t>
      </w:r>
      <w:proofErr w:type="spellEnd"/>
      <w:r w:rsidR="00255CDE" w:rsidRPr="00255CDE">
        <w:rPr>
          <w:rFonts w:cs="Helvetica Neue"/>
          <w:sz w:val="22"/>
          <w:szCs w:val="22"/>
        </w:rPr>
        <w:t xml:space="preserve">, tablet </w:t>
      </w:r>
      <w:proofErr w:type="spellStart"/>
      <w:r w:rsidR="00255CDE" w:rsidRPr="00255CDE">
        <w:rPr>
          <w:rFonts w:cs="Helvetica Neue"/>
          <w:sz w:val="22"/>
          <w:szCs w:val="22"/>
        </w:rPr>
        <w:t>or</w:t>
      </w:r>
      <w:proofErr w:type="spellEnd"/>
      <w:r w:rsidR="00255CDE" w:rsidRPr="00255CDE">
        <w:rPr>
          <w:rFonts w:cs="Helvetica Neue"/>
          <w:sz w:val="22"/>
          <w:szCs w:val="22"/>
        </w:rPr>
        <w:t xml:space="preserve"> </w:t>
      </w:r>
      <w:proofErr w:type="spellStart"/>
      <w:r w:rsidR="00255CDE" w:rsidRPr="00255CDE">
        <w:rPr>
          <w:rFonts w:cs="Helvetica Neue"/>
          <w:sz w:val="22"/>
          <w:szCs w:val="22"/>
        </w:rPr>
        <w:t>smartphone</w:t>
      </w:r>
      <w:proofErr w:type="spellEnd"/>
      <w:r w:rsidR="00255CDE" w:rsidRPr="00255CDE">
        <w:rPr>
          <w:rFonts w:cs="Helvetica Neue"/>
          <w:sz w:val="22"/>
          <w:szCs w:val="22"/>
        </w:rPr>
        <w:t>.</w:t>
      </w:r>
    </w:p>
    <w:p w14:paraId="5B74E969" w14:textId="77777777" w:rsidR="000102BC" w:rsidRPr="000102BC" w:rsidRDefault="000102BC" w:rsidP="000102BC">
      <w:pPr>
        <w:spacing w:before="100" w:beforeAutospacing="1" w:after="100" w:afterAutospacing="1" w:line="240" w:lineRule="auto"/>
        <w:contextualSpacing/>
        <w:rPr>
          <w:rFonts w:eastAsia="DengXian" w:cs="Calibri"/>
          <w:color w:val="auto"/>
          <w:sz w:val="22"/>
          <w:szCs w:val="22"/>
          <w:lang w:val="en-IE" w:eastAsia="zh-CN"/>
        </w:rPr>
      </w:pPr>
      <w:hyperlink r:id="rId8" w:history="1">
        <w:r w:rsidRPr="000102BC">
          <w:rPr>
            <w:rFonts w:eastAsia="DengXian" w:cs="Calibri"/>
            <w:color w:val="0000FF"/>
            <w:sz w:val="22"/>
            <w:szCs w:val="22"/>
            <w:u w:val="single"/>
            <w:lang w:val="en-IE" w:eastAsia="zh-CN"/>
          </w:rPr>
          <w:t>https://meet.goto.com/634124877</w:t>
        </w:r>
      </w:hyperlink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t xml:space="preserve"> </w:t>
      </w:r>
    </w:p>
    <w:p w14:paraId="7E33BC4B" w14:textId="77777777" w:rsidR="000102BC" w:rsidRDefault="000102BC" w:rsidP="000102BC">
      <w:pPr>
        <w:spacing w:before="100" w:beforeAutospacing="1" w:after="100" w:afterAutospacing="1" w:line="240" w:lineRule="auto"/>
        <w:contextualSpacing/>
        <w:rPr>
          <w:rFonts w:eastAsia="DengXian" w:cs="Calibri"/>
          <w:color w:val="auto"/>
          <w:sz w:val="22"/>
          <w:szCs w:val="22"/>
          <w:lang w:val="en-IE" w:eastAsia="zh-CN"/>
        </w:rPr>
      </w:pPr>
    </w:p>
    <w:p w14:paraId="2F2B477F" w14:textId="5E2CF805" w:rsidR="000102BC" w:rsidRPr="000102BC" w:rsidRDefault="000102BC" w:rsidP="000102BC">
      <w:pPr>
        <w:spacing w:before="100" w:beforeAutospacing="1" w:after="100" w:afterAutospacing="1" w:line="240" w:lineRule="auto"/>
        <w:contextualSpacing/>
        <w:rPr>
          <w:rFonts w:eastAsia="DengXian" w:cs="Calibri"/>
          <w:color w:val="auto"/>
          <w:sz w:val="22"/>
          <w:szCs w:val="22"/>
          <w:lang w:val="en-IE" w:eastAsia="zh-CN"/>
        </w:rPr>
      </w:pP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t xml:space="preserve">You can also dial in using your phone. </w:t>
      </w: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br/>
        <w:t xml:space="preserve">(For supported devices, tap a one-touch number below to join instantly.) </w:t>
      </w:r>
    </w:p>
    <w:p w14:paraId="2A62B19F" w14:textId="77777777" w:rsidR="000102BC" w:rsidRPr="000102BC" w:rsidRDefault="000102BC" w:rsidP="000102BC">
      <w:pPr>
        <w:spacing w:before="100" w:beforeAutospacing="1" w:after="100" w:afterAutospacing="1" w:line="240" w:lineRule="auto"/>
        <w:contextualSpacing/>
        <w:rPr>
          <w:rFonts w:eastAsia="DengXian" w:cs="Calibri"/>
          <w:color w:val="auto"/>
          <w:sz w:val="22"/>
          <w:szCs w:val="22"/>
          <w:lang w:val="en-IE" w:eastAsia="zh-CN"/>
        </w:rPr>
      </w:pP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t xml:space="preserve">United Kingdom: +44 330 221 0088 </w:t>
      </w: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br/>
        <w:t xml:space="preserve">- One-touch: </w:t>
      </w:r>
      <w:hyperlink r:id="rId9" w:history="1">
        <w:r w:rsidRPr="000102BC">
          <w:rPr>
            <w:rFonts w:eastAsia="DengXian" w:cs="Calibri"/>
            <w:color w:val="0000FF"/>
            <w:sz w:val="22"/>
            <w:szCs w:val="22"/>
            <w:u w:val="single"/>
            <w:lang w:val="en-IE" w:eastAsia="zh-CN"/>
          </w:rPr>
          <w:t>tel:+443302210088,,634124877#</w:t>
        </w:r>
      </w:hyperlink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t xml:space="preserve"> </w:t>
      </w:r>
    </w:p>
    <w:p w14:paraId="2744FC7A" w14:textId="77777777" w:rsidR="000102BC" w:rsidRPr="000102BC" w:rsidRDefault="000102BC" w:rsidP="000102BC">
      <w:pPr>
        <w:spacing w:before="100" w:beforeAutospacing="1" w:after="100" w:afterAutospacing="1" w:line="240" w:lineRule="auto"/>
        <w:contextualSpacing/>
        <w:rPr>
          <w:rFonts w:eastAsia="DengXian" w:cs="Calibri"/>
          <w:color w:val="auto"/>
          <w:sz w:val="22"/>
          <w:szCs w:val="22"/>
          <w:lang w:val="en-IE" w:eastAsia="zh-CN"/>
        </w:rPr>
      </w:pPr>
      <w:r w:rsidRPr="000102BC">
        <w:rPr>
          <w:rFonts w:eastAsia="DengXian" w:cs="Calibri"/>
          <w:b/>
          <w:bCs/>
          <w:color w:val="auto"/>
          <w:sz w:val="22"/>
          <w:szCs w:val="22"/>
          <w:lang w:val="en-IE" w:eastAsia="zh-CN"/>
        </w:rPr>
        <w:t>Access Code</w:t>
      </w: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t xml:space="preserve">: 634-124-877 </w:t>
      </w:r>
    </w:p>
    <w:p w14:paraId="15FACE42" w14:textId="77777777" w:rsidR="000102BC" w:rsidRDefault="000102BC" w:rsidP="000102BC">
      <w:pPr>
        <w:spacing w:before="100" w:beforeAutospacing="1" w:after="100" w:afterAutospacing="1" w:line="240" w:lineRule="auto"/>
        <w:contextualSpacing/>
        <w:rPr>
          <w:rFonts w:eastAsia="DengXian" w:cs="Calibri"/>
          <w:color w:val="auto"/>
          <w:sz w:val="22"/>
          <w:szCs w:val="22"/>
          <w:lang w:val="en-IE" w:eastAsia="zh-CN"/>
        </w:rPr>
      </w:pPr>
    </w:p>
    <w:p w14:paraId="1C969463" w14:textId="21CB7957" w:rsidR="000102BC" w:rsidRPr="000102BC" w:rsidRDefault="000102BC" w:rsidP="000102BC">
      <w:pPr>
        <w:spacing w:before="100" w:beforeAutospacing="1" w:after="100" w:afterAutospacing="1" w:line="240" w:lineRule="auto"/>
        <w:contextualSpacing/>
        <w:rPr>
          <w:rFonts w:eastAsia="DengXian" w:cs="Calibri"/>
          <w:color w:val="auto"/>
          <w:sz w:val="22"/>
          <w:szCs w:val="22"/>
          <w:lang w:val="en-IE" w:eastAsia="zh-CN"/>
        </w:rPr>
      </w:pP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t xml:space="preserve">More phone numbers: </w:t>
      </w: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br/>
        <w:t xml:space="preserve">(For supported devices, tap a one-touch number below to join instantly.) </w:t>
      </w:r>
    </w:p>
    <w:p w14:paraId="57C7590E" w14:textId="77777777" w:rsidR="000102BC" w:rsidRPr="000102BC" w:rsidRDefault="000102BC" w:rsidP="000102BC">
      <w:pPr>
        <w:spacing w:before="100" w:beforeAutospacing="1" w:after="100" w:afterAutospacing="1" w:line="240" w:lineRule="auto"/>
        <w:contextualSpacing/>
        <w:rPr>
          <w:rFonts w:eastAsia="DengXian" w:cs="Calibri"/>
          <w:color w:val="auto"/>
          <w:sz w:val="22"/>
          <w:szCs w:val="22"/>
          <w:lang w:val="en-IE" w:eastAsia="zh-CN"/>
        </w:rPr>
      </w:pP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t xml:space="preserve">Denmark: +45 32 72 03 82 </w:t>
      </w: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br/>
        <w:t xml:space="preserve">- One-touch: </w:t>
      </w:r>
      <w:hyperlink r:id="rId10" w:history="1">
        <w:r w:rsidRPr="000102BC">
          <w:rPr>
            <w:rFonts w:eastAsia="DengXian" w:cs="Calibri"/>
            <w:color w:val="0000FF"/>
            <w:sz w:val="22"/>
            <w:szCs w:val="22"/>
            <w:u w:val="single"/>
            <w:lang w:val="en-IE" w:eastAsia="zh-CN"/>
          </w:rPr>
          <w:t>tel:+4532720382,,634124877#</w:t>
        </w:r>
      </w:hyperlink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t xml:space="preserve"> </w:t>
      </w:r>
    </w:p>
    <w:p w14:paraId="15B045AE" w14:textId="77777777" w:rsidR="000102BC" w:rsidRPr="000102BC" w:rsidRDefault="000102BC" w:rsidP="000102BC">
      <w:pPr>
        <w:spacing w:before="100" w:beforeAutospacing="1" w:after="100" w:afterAutospacing="1" w:line="240" w:lineRule="auto"/>
        <w:contextualSpacing/>
        <w:rPr>
          <w:rFonts w:eastAsia="DengXian" w:cs="Calibri"/>
          <w:color w:val="auto"/>
          <w:sz w:val="22"/>
          <w:szCs w:val="22"/>
          <w:lang w:val="en-IE" w:eastAsia="zh-CN"/>
        </w:rPr>
      </w:pP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t xml:space="preserve">France: +33 170 950 594 </w:t>
      </w: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br/>
        <w:t xml:space="preserve">- One-touch: </w:t>
      </w:r>
      <w:hyperlink r:id="rId11" w:history="1">
        <w:r w:rsidRPr="000102BC">
          <w:rPr>
            <w:rFonts w:eastAsia="DengXian" w:cs="Calibri"/>
            <w:color w:val="0000FF"/>
            <w:sz w:val="22"/>
            <w:szCs w:val="22"/>
            <w:u w:val="single"/>
            <w:lang w:val="en-IE" w:eastAsia="zh-CN"/>
          </w:rPr>
          <w:t>tel:+33170950594,,634124877#</w:t>
        </w:r>
      </w:hyperlink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t xml:space="preserve"> </w:t>
      </w:r>
    </w:p>
    <w:p w14:paraId="266DE4A7" w14:textId="77777777" w:rsidR="000102BC" w:rsidRPr="000102BC" w:rsidRDefault="000102BC" w:rsidP="000102BC">
      <w:pPr>
        <w:spacing w:before="100" w:beforeAutospacing="1" w:after="100" w:afterAutospacing="1" w:line="240" w:lineRule="auto"/>
        <w:contextualSpacing/>
        <w:rPr>
          <w:rFonts w:eastAsia="DengXian" w:cs="Calibri"/>
          <w:color w:val="auto"/>
          <w:sz w:val="22"/>
          <w:szCs w:val="22"/>
          <w:lang w:val="en-IE" w:eastAsia="zh-CN"/>
        </w:rPr>
      </w:pP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t xml:space="preserve">Germany: +49 891 2140 2090 </w:t>
      </w: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br/>
        <w:t xml:space="preserve">- One-touch: </w:t>
      </w:r>
      <w:hyperlink r:id="rId12" w:history="1">
        <w:r w:rsidRPr="000102BC">
          <w:rPr>
            <w:rFonts w:eastAsia="DengXian" w:cs="Calibri"/>
            <w:color w:val="0000FF"/>
            <w:sz w:val="22"/>
            <w:szCs w:val="22"/>
            <w:u w:val="single"/>
            <w:lang w:val="en-IE" w:eastAsia="zh-CN"/>
          </w:rPr>
          <w:t>tel:+4989121402090,,634124877#</w:t>
        </w:r>
      </w:hyperlink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t xml:space="preserve"> </w:t>
      </w:r>
    </w:p>
    <w:p w14:paraId="60E9963C" w14:textId="77777777" w:rsidR="000102BC" w:rsidRPr="000102BC" w:rsidRDefault="000102BC" w:rsidP="000102BC">
      <w:pPr>
        <w:spacing w:before="100" w:beforeAutospacing="1" w:after="100" w:afterAutospacing="1" w:line="240" w:lineRule="auto"/>
        <w:contextualSpacing/>
        <w:rPr>
          <w:rFonts w:eastAsia="DengXian" w:cs="Calibri"/>
          <w:color w:val="auto"/>
          <w:sz w:val="22"/>
          <w:szCs w:val="22"/>
          <w:lang w:val="en-IE" w:eastAsia="zh-CN"/>
        </w:rPr>
      </w:pP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t xml:space="preserve">Turkey: +90 212 900 4807 </w:t>
      </w:r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br/>
        <w:t xml:space="preserve">- One-touch: </w:t>
      </w:r>
      <w:hyperlink r:id="rId13" w:history="1">
        <w:r w:rsidRPr="000102BC">
          <w:rPr>
            <w:rFonts w:eastAsia="DengXian" w:cs="Calibri"/>
            <w:color w:val="0000FF"/>
            <w:sz w:val="22"/>
            <w:szCs w:val="22"/>
            <w:u w:val="single"/>
            <w:lang w:val="en-IE" w:eastAsia="zh-CN"/>
          </w:rPr>
          <w:t>tel:+902129004807,,634124877#</w:t>
        </w:r>
      </w:hyperlink>
      <w:r w:rsidRPr="000102BC">
        <w:rPr>
          <w:rFonts w:eastAsia="DengXian" w:cs="Calibri"/>
          <w:color w:val="auto"/>
          <w:sz w:val="22"/>
          <w:szCs w:val="22"/>
          <w:lang w:val="en-IE" w:eastAsia="zh-CN"/>
        </w:rPr>
        <w:t xml:space="preserve"> </w:t>
      </w:r>
    </w:p>
    <w:p w14:paraId="4CC4AD8F" w14:textId="77777777" w:rsidR="000102BC" w:rsidRDefault="000102BC" w:rsidP="00B772E6">
      <w:pPr>
        <w:rPr>
          <w:rFonts w:cs="Helvetica Neue"/>
          <w:sz w:val="22"/>
          <w:szCs w:val="22"/>
        </w:rPr>
      </w:pPr>
    </w:p>
    <w:sectPr w:rsidR="000102BC" w:rsidSect="00EB3C1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1559" w:right="1418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F7280" w14:textId="77777777" w:rsidR="00E25AE5" w:rsidRDefault="00E25AE5" w:rsidP="00880DBC">
      <w:r>
        <w:separator/>
      </w:r>
    </w:p>
    <w:p w14:paraId="1AA88141" w14:textId="77777777" w:rsidR="00E25AE5" w:rsidRDefault="00E25AE5"/>
    <w:p w14:paraId="4D734BB1" w14:textId="77777777" w:rsidR="00E25AE5" w:rsidRDefault="00E25AE5"/>
  </w:endnote>
  <w:endnote w:type="continuationSeparator" w:id="0">
    <w:p w14:paraId="335F9B6F" w14:textId="77777777" w:rsidR="00E25AE5" w:rsidRDefault="00E25AE5" w:rsidP="00880DBC">
      <w:r>
        <w:continuationSeparator/>
      </w:r>
    </w:p>
    <w:p w14:paraId="75DAB38F" w14:textId="77777777" w:rsidR="00E25AE5" w:rsidRDefault="00E25AE5"/>
    <w:p w14:paraId="622764AA" w14:textId="77777777" w:rsidR="00E25AE5" w:rsidRDefault="00E25A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inion Pro"/>
    <w:charset w:val="00"/>
    <w:family w:val="auto"/>
    <w:pitch w:val="variable"/>
    <w:sig w:usb0="60000287" w:usb1="00000001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9AC62" w14:textId="77777777" w:rsidR="00891353" w:rsidRDefault="00891353" w:rsidP="0012066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46E394" w14:textId="77777777" w:rsidR="00891353" w:rsidRDefault="00891353" w:rsidP="008913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84905" w14:textId="2D0B9FB4" w:rsidR="00891353" w:rsidRDefault="00891353" w:rsidP="005D0AEE">
    <w:pPr>
      <w:pStyle w:val="Footer"/>
      <w:framePr w:wrap="none" w:vAnchor="text" w:hAnchor="page" w:x="11062" w:y="-15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F2F1C">
      <w:rPr>
        <w:rStyle w:val="PageNumber"/>
        <w:noProof/>
      </w:rPr>
      <w:t>2</w:t>
    </w:r>
    <w:r>
      <w:rPr>
        <w:rStyle w:val="PageNumber"/>
      </w:rPr>
      <w:fldChar w:fldCharType="end"/>
    </w:r>
  </w:p>
  <w:p w14:paraId="6C360328" w14:textId="28DD0A79" w:rsidR="00891353" w:rsidRDefault="00891353" w:rsidP="00891353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23565" w14:textId="6430F723" w:rsidR="00497A7A" w:rsidRPr="0057471D" w:rsidRDefault="00497A7A" w:rsidP="00497A7A">
    <w:pPr>
      <w:rPr>
        <w:rFonts w:cs="Arial"/>
        <w:color w:val="383737"/>
        <w:spacing w:val="-2"/>
        <w:sz w:val="16"/>
        <w:szCs w:val="16"/>
      </w:rPr>
    </w:pPr>
  </w:p>
  <w:p w14:paraId="71FE003A" w14:textId="77777777" w:rsidR="00333ED5" w:rsidRPr="003C579B" w:rsidRDefault="00333ED5" w:rsidP="00333ED5">
    <w:pPr>
      <w:widowControl w:val="0"/>
      <w:autoSpaceDE w:val="0"/>
      <w:autoSpaceDN w:val="0"/>
      <w:spacing w:line="240" w:lineRule="auto"/>
      <w:rPr>
        <w:rFonts w:eastAsia="Calibri" w:cs="Arial"/>
        <w:color w:val="383737"/>
        <w:spacing w:val="-2"/>
        <w:sz w:val="16"/>
        <w:szCs w:val="16"/>
        <w:lang w:val="en-IE" w:eastAsia="en-IE" w:bidi="en-IE"/>
      </w:rPr>
    </w:pPr>
    <w:bookmarkStart w:id="1" w:name="_Hlk57125861"/>
    <w:bookmarkStart w:id="2" w:name="_Hlk57125862"/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 xml:space="preserve">European Sealing Association </w:t>
    </w:r>
    <w:proofErr w:type="spellStart"/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>e.V.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 Mailing: 152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Route des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Cottet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Le </w:t>
    </w:r>
    <w:proofErr w:type="spellStart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Biot</w:t>
    </w:r>
    <w:proofErr w:type="spellEnd"/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France, 74430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+33 (0) 631 941 600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 </w:t>
    </w:r>
    <w:hyperlink r:id="rId1" w:history="1">
      <w:r w:rsidRPr="003C579B">
        <w:rPr>
          <w:rFonts w:eastAsia="Calibri" w:cs="Arial"/>
          <w:color w:val="0000FF"/>
          <w:spacing w:val="-2"/>
          <w:sz w:val="16"/>
          <w:szCs w:val="16"/>
          <w:u w:val="single"/>
          <w:lang w:val="en-IE" w:eastAsia="en-IE" w:bidi="en-IE"/>
        </w:rPr>
        <w:t>info@europeansealing.com</w:t>
      </w:r>
    </w:hyperlink>
    <w:bookmarkEnd w:id="1"/>
    <w:bookmarkEnd w:id="2"/>
  </w:p>
  <w:p w14:paraId="3D9E1764" w14:textId="003DD851" w:rsidR="00333ED5" w:rsidRPr="003C579B" w:rsidRDefault="00333ED5" w:rsidP="00012EBC">
    <w:pPr>
      <w:widowControl w:val="0"/>
      <w:tabs>
        <w:tab w:val="left" w:pos="8112"/>
      </w:tabs>
      <w:autoSpaceDE w:val="0"/>
      <w:autoSpaceDN w:val="0"/>
      <w:spacing w:line="240" w:lineRule="auto"/>
      <w:rPr>
        <w:rFonts w:eastAsia="Calibri" w:cs="Calibri"/>
        <w:color w:val="auto"/>
        <w:spacing w:val="-2"/>
        <w:sz w:val="16"/>
        <w:szCs w:val="16"/>
        <w:lang w:val="en-IE" w:eastAsia="en-IE" w:bidi="en-IE"/>
      </w:rPr>
    </w:pP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                                                                   Registered:</w:t>
    </w:r>
    <w:r w:rsidR="00012EBC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</w:t>
    </w:r>
    <w:proofErr w:type="spellStart"/>
    <w:r w:rsidR="00012EBC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Edisonallee</w:t>
    </w:r>
    <w:proofErr w:type="spellEnd"/>
    <w:r w:rsidR="00012EBC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35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89231 Neu-Ulm, Germany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hyperlink r:id="rId2" w:history="1">
      <w:r w:rsidRPr="003C579B">
        <w:rPr>
          <w:rFonts w:eastAsia="Calibri" w:cs="Calibri"/>
          <w:color w:val="0000FF"/>
          <w:spacing w:val="-2"/>
          <w:sz w:val="16"/>
          <w:szCs w:val="16"/>
          <w:u w:val="single"/>
          <w:lang w:val="en-IE" w:eastAsia="en-IE" w:bidi="en-IE"/>
        </w:rPr>
        <w:t>www.europeansealing.com</w:t>
      </w:r>
    </w:hyperlink>
  </w:p>
  <w:p w14:paraId="06928D80" w14:textId="77777777" w:rsidR="00333ED5" w:rsidRDefault="00333ED5">
    <w:pPr>
      <w:tabs>
        <w:tab w:val="left" w:pos="1272"/>
        <w:tab w:val="left" w:pos="1692"/>
      </w:tabs>
      <w:rPr>
        <w:spacing w:val="-2"/>
        <w:sz w:val="16"/>
        <w:szCs w:val="16"/>
      </w:rPr>
    </w:pPr>
  </w:p>
  <w:p w14:paraId="302B4213" w14:textId="77777777" w:rsidR="00333ED5" w:rsidRDefault="00333ED5">
    <w:pPr>
      <w:tabs>
        <w:tab w:val="left" w:pos="1272"/>
        <w:tab w:val="left" w:pos="1692"/>
      </w:tabs>
      <w:rPr>
        <w:spacing w:val="-2"/>
        <w:sz w:val="16"/>
        <w:szCs w:val="16"/>
      </w:rPr>
    </w:pPr>
  </w:p>
  <w:p w14:paraId="6F2285F7" w14:textId="3E790A79" w:rsidR="002073A6" w:rsidRPr="00497A7A" w:rsidRDefault="00760150" w:rsidP="00760150">
    <w:pPr>
      <w:tabs>
        <w:tab w:val="left" w:pos="1272"/>
        <w:tab w:val="left" w:pos="1692"/>
      </w:tabs>
      <w:rPr>
        <w:spacing w:val="-2"/>
        <w:sz w:val="16"/>
        <w:szCs w:val="16"/>
      </w:rPr>
    </w:pPr>
    <w:r>
      <w:rPr>
        <w:spacing w:val="-2"/>
        <w:sz w:val="16"/>
        <w:szCs w:val="16"/>
      </w:rPr>
      <w:tab/>
    </w:r>
    <w:r>
      <w:rPr>
        <w:spacing w:val="-2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4713B" w14:textId="77777777" w:rsidR="00E25AE5" w:rsidRDefault="00E25AE5" w:rsidP="00880DBC">
      <w:bookmarkStart w:id="0" w:name="_Hlk484520612"/>
      <w:bookmarkEnd w:id="0"/>
      <w:r>
        <w:separator/>
      </w:r>
    </w:p>
    <w:p w14:paraId="57A8BEA5" w14:textId="77777777" w:rsidR="00E25AE5" w:rsidRDefault="00E25AE5"/>
    <w:p w14:paraId="7FA6B474" w14:textId="77777777" w:rsidR="00E25AE5" w:rsidRDefault="00E25AE5"/>
  </w:footnote>
  <w:footnote w:type="continuationSeparator" w:id="0">
    <w:p w14:paraId="0D4F3422" w14:textId="77777777" w:rsidR="00E25AE5" w:rsidRDefault="00E25AE5" w:rsidP="00880DBC">
      <w:r>
        <w:continuationSeparator/>
      </w:r>
    </w:p>
    <w:p w14:paraId="328FC46F" w14:textId="77777777" w:rsidR="00E25AE5" w:rsidRDefault="00E25AE5"/>
    <w:p w14:paraId="506FA61F" w14:textId="77777777" w:rsidR="00E25AE5" w:rsidRDefault="00E25A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112A8" w14:textId="77777777" w:rsidR="00891353" w:rsidRDefault="00E25AE5">
    <w:pPr>
      <w:pStyle w:val="Header"/>
    </w:pPr>
    <w:r>
      <w:rPr>
        <w:noProof/>
        <w:lang w:val="en-US"/>
      </w:rPr>
      <w:pict w14:anchorId="7CA75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353.3pt;height:499.7pt;z-index:-251651072;mso-wrap-edited:f;mso-width-percent:0;mso-height-percent:0;mso-position-horizontal:center;mso-position-horizontal-relative:margin;mso-position-vertical:center;mso-position-vertical-relative:margin;mso-width-percent:0;mso-height-percent:0" wrapcoords="-46 0 -46 21568 21600 21568 21600 0 -46 0">
          <v:imagedata r:id="rId1" o:title="ESA_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C9E45" w14:textId="321E2B10" w:rsidR="00B25D7A" w:rsidRDefault="00AA7308" w:rsidP="000724DF">
    <w:pPr>
      <w:pStyle w:val="Header"/>
    </w:pPr>
    <w:r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15E02C2C" wp14:editId="28B4604A">
          <wp:simplePos x="0" y="0"/>
          <wp:positionH relativeFrom="page">
            <wp:posOffset>-518160</wp:posOffset>
          </wp:positionH>
          <wp:positionV relativeFrom="page">
            <wp:posOffset>-369570</wp:posOffset>
          </wp:positionV>
          <wp:extent cx="8601075" cy="12163425"/>
          <wp:effectExtent l="0" t="0" r="9525" b="3175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A_word.jpg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1075" cy="1216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3C1C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3C01574F" wp14:editId="2FBD5697">
          <wp:simplePos x="0" y="0"/>
          <wp:positionH relativeFrom="margin">
            <wp:posOffset>4819015</wp:posOffset>
          </wp:positionH>
          <wp:positionV relativeFrom="page">
            <wp:posOffset>457308</wp:posOffset>
          </wp:positionV>
          <wp:extent cx="1752600" cy="50038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A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5AE5">
      <w:rPr>
        <w:noProof/>
        <w:lang w:val="en-US"/>
      </w:rPr>
      <w:pict w14:anchorId="21117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353.3pt;height:499.7pt;z-index:-251652096;mso-wrap-edited:f;mso-width-percent:0;mso-height-percent:0;mso-position-horizontal:center;mso-position-horizontal-relative:margin;mso-position-vertical:center;mso-position-vertical-relative:margin;mso-width-percent:0;mso-height-percent:0" wrapcoords="-46 0 -46 21568 21600 21568 21600 0 -46 0">
          <v:imagedata r:id="rId3" o:title="ESA_word" gain="19661f" blacklevel="22938f"/>
          <w10:wrap anchorx="margin" anchory="margin"/>
        </v:shape>
      </w:pict>
    </w:r>
    <w:r w:rsidR="008A4A5E">
      <w:rPr>
        <w:noProof/>
      </w:rPr>
      <w:t xml:space="preserve"> </w:t>
    </w:r>
    <w:r w:rsidR="00880DBC">
      <w:rPr>
        <w:noProof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AD8FB" w14:textId="2A7928D4" w:rsidR="004F307F" w:rsidRDefault="00BF2795" w:rsidP="00730E83">
    <w:pPr>
      <w:pStyle w:val="ListBullet"/>
      <w:numPr>
        <w:ilvl w:val="0"/>
        <w:numId w:val="0"/>
      </w:numPr>
      <w:tabs>
        <w:tab w:val="left" w:pos="4620"/>
      </w:tabs>
    </w:pPr>
    <w:r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6B4F90CF" wp14:editId="7F275B65">
          <wp:simplePos x="0" y="0"/>
          <wp:positionH relativeFrom="rightMargin">
            <wp:posOffset>-1504950</wp:posOffset>
          </wp:positionH>
          <wp:positionV relativeFrom="margin">
            <wp:posOffset>-445770</wp:posOffset>
          </wp:positionV>
          <wp:extent cx="1752600" cy="500380"/>
          <wp:effectExtent l="0" t="0" r="0" b="7620"/>
          <wp:wrapSquare wrapText="bothSides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A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597" r="-273" b="3597"/>
                  <a:stretch/>
                </pic:blipFill>
                <pic:spPr bwMode="auto">
                  <a:xfrm>
                    <a:off x="0" y="0"/>
                    <a:ext cx="1752600" cy="500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70611071" wp14:editId="3DA1EFAE">
          <wp:simplePos x="0" y="0"/>
          <wp:positionH relativeFrom="page">
            <wp:posOffset>-523294</wp:posOffset>
          </wp:positionH>
          <wp:positionV relativeFrom="page">
            <wp:posOffset>-913441</wp:posOffset>
          </wp:positionV>
          <wp:extent cx="8601075" cy="12163425"/>
          <wp:effectExtent l="0" t="0" r="9525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A_word.jpg"/>
                  <pic:cNvPicPr/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1075" cy="1216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5AE5">
      <w:rPr>
        <w:noProof/>
        <w:lang w:val="en-US"/>
      </w:rPr>
      <w:pict w14:anchorId="14117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353.3pt;height:499.7pt;z-index:-251650048;mso-wrap-edited:f;mso-width-percent:0;mso-height-percent:0;mso-position-horizontal:center;mso-position-horizontal-relative:margin;mso-position-vertical:center;mso-position-vertical-relative:margin;mso-width-percent:0;mso-height-percent:0" wrapcoords="-46 0 -46 21568 21600 21568 21600 0 -46 0">
          <v:imagedata r:id="rId3" o:title="ESA_word" gain="19661f" blacklevel="22938f"/>
          <w10:wrap anchorx="margin" anchory="margin"/>
        </v:shape>
      </w:pict>
    </w:r>
    <w:r w:rsidR="008E6537">
      <w:t xml:space="preserve"> </w:t>
    </w:r>
    <w:r w:rsidR="00730E8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B2C5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C785EBB"/>
    <w:multiLevelType w:val="multilevel"/>
    <w:tmpl w:val="C7405ABA"/>
    <w:styleLink w:val="Numbering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1" w:hanging="83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8" w:hanging="12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78" w:hanging="169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02" w:hanging="196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96" w:hanging="23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33" w:hanging="27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3" w:hanging="32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50" w:hanging="3470"/>
      </w:pPr>
      <w:rPr>
        <w:rFonts w:hint="default"/>
      </w:rPr>
    </w:lvl>
  </w:abstractNum>
  <w:abstractNum w:abstractNumId="2" w15:restartNumberingAfterBreak="0">
    <w:nsid w:val="2C434703"/>
    <w:multiLevelType w:val="hybridMultilevel"/>
    <w:tmpl w:val="52806A20"/>
    <w:lvl w:ilvl="0" w:tplc="142E9764">
      <w:start w:val="1"/>
      <w:numFmt w:val="lowerLetter"/>
      <w:pStyle w:val="Listing2ndlevel"/>
      <w:lvlText w:val="(%1)"/>
      <w:lvlJc w:val="left"/>
      <w:pPr>
        <w:ind w:left="11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37" w:hanging="360"/>
      </w:pPr>
    </w:lvl>
    <w:lvl w:ilvl="2" w:tplc="0424001B" w:tentative="1">
      <w:start w:val="1"/>
      <w:numFmt w:val="lowerRoman"/>
      <w:lvlText w:val="%3."/>
      <w:lvlJc w:val="right"/>
      <w:pPr>
        <w:ind w:left="2557" w:hanging="180"/>
      </w:pPr>
    </w:lvl>
    <w:lvl w:ilvl="3" w:tplc="0424000F" w:tentative="1">
      <w:start w:val="1"/>
      <w:numFmt w:val="decimal"/>
      <w:lvlText w:val="%4."/>
      <w:lvlJc w:val="left"/>
      <w:pPr>
        <w:ind w:left="3277" w:hanging="360"/>
      </w:pPr>
    </w:lvl>
    <w:lvl w:ilvl="4" w:tplc="04240019" w:tentative="1">
      <w:start w:val="1"/>
      <w:numFmt w:val="lowerLetter"/>
      <w:lvlText w:val="%5."/>
      <w:lvlJc w:val="left"/>
      <w:pPr>
        <w:ind w:left="3997" w:hanging="360"/>
      </w:pPr>
    </w:lvl>
    <w:lvl w:ilvl="5" w:tplc="0424001B" w:tentative="1">
      <w:start w:val="1"/>
      <w:numFmt w:val="lowerRoman"/>
      <w:lvlText w:val="%6."/>
      <w:lvlJc w:val="right"/>
      <w:pPr>
        <w:ind w:left="4717" w:hanging="180"/>
      </w:pPr>
    </w:lvl>
    <w:lvl w:ilvl="6" w:tplc="0424000F" w:tentative="1">
      <w:start w:val="1"/>
      <w:numFmt w:val="decimal"/>
      <w:lvlText w:val="%7."/>
      <w:lvlJc w:val="left"/>
      <w:pPr>
        <w:ind w:left="5437" w:hanging="360"/>
      </w:pPr>
    </w:lvl>
    <w:lvl w:ilvl="7" w:tplc="04240019" w:tentative="1">
      <w:start w:val="1"/>
      <w:numFmt w:val="lowerLetter"/>
      <w:lvlText w:val="%8."/>
      <w:lvlJc w:val="left"/>
      <w:pPr>
        <w:ind w:left="6157" w:hanging="360"/>
      </w:pPr>
    </w:lvl>
    <w:lvl w:ilvl="8" w:tplc="042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2DF3089D"/>
    <w:multiLevelType w:val="hybridMultilevel"/>
    <w:tmpl w:val="34063432"/>
    <w:lvl w:ilvl="0" w:tplc="D92AB93E">
      <w:start w:val="1"/>
      <w:numFmt w:val="bullet"/>
      <w:pStyle w:val="ListParagraph"/>
      <w:lvlText w:val=""/>
      <w:lvlJc w:val="left"/>
      <w:pPr>
        <w:ind w:left="1006" w:hanging="360"/>
      </w:pPr>
      <w:rPr>
        <w:rFonts w:ascii="Wingdings" w:hAnsi="Wingdings" w:hint="default"/>
        <w:color w:val="011892" w:themeColor="text2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256419C"/>
    <w:multiLevelType w:val="hybridMultilevel"/>
    <w:tmpl w:val="654A2F8A"/>
    <w:lvl w:ilvl="0" w:tplc="7ACC6176">
      <w:start w:val="1"/>
      <w:numFmt w:val="decimal"/>
      <w:pStyle w:val="Agendaitem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8E45AE"/>
    <w:multiLevelType w:val="multilevel"/>
    <w:tmpl w:val="E68C2A80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11892" w:themeColor="text2"/>
      </w:rPr>
    </w:lvl>
    <w:lvl w:ilvl="1">
      <w:start w:val="1"/>
      <w:numFmt w:val="bullet"/>
      <w:lvlText w:val="o"/>
      <w:lvlJc w:val="left"/>
      <w:pPr>
        <w:ind w:left="624" w:hanging="284"/>
      </w:pPr>
      <w:rPr>
        <w:rFonts w:ascii="Courier New" w:hAnsi="Courier New" w:hint="default"/>
        <w:color w:val="011892" w:themeColor="text2"/>
      </w:rPr>
    </w:lvl>
    <w:lvl w:ilvl="2">
      <w:start w:val="1"/>
      <w:numFmt w:val="bullet"/>
      <w:lvlText w:val=""/>
      <w:lvlJc w:val="left"/>
      <w:pPr>
        <w:ind w:left="964" w:hanging="284"/>
      </w:pPr>
      <w:rPr>
        <w:rFonts w:ascii="Wingdings" w:hAnsi="Wingdings" w:hint="default"/>
        <w:color w:val="011892" w:themeColor="text2"/>
      </w:rPr>
    </w:lvl>
    <w:lvl w:ilvl="3">
      <w:start w:val="1"/>
      <w:numFmt w:val="bullet"/>
      <w:lvlText w:val=""/>
      <w:lvlJc w:val="left"/>
      <w:pPr>
        <w:ind w:left="1304" w:hanging="284"/>
      </w:pPr>
      <w:rPr>
        <w:rFonts w:ascii="Symbol" w:hAnsi="Symbol" w:hint="default"/>
        <w:color w:val="2F3336" w:themeColor="text1"/>
      </w:rPr>
    </w:lvl>
    <w:lvl w:ilvl="4">
      <w:start w:val="1"/>
      <w:numFmt w:val="bullet"/>
      <w:lvlText w:val="o"/>
      <w:lvlJc w:val="left"/>
      <w:pPr>
        <w:ind w:left="1644" w:hanging="284"/>
      </w:pPr>
      <w:rPr>
        <w:rFonts w:ascii="Courier New" w:hAnsi="Courier New" w:hint="default"/>
        <w:color w:val="011892" w:themeColor="text2"/>
      </w:rPr>
    </w:lvl>
    <w:lvl w:ilvl="5">
      <w:start w:val="1"/>
      <w:numFmt w:val="bullet"/>
      <w:lvlText w:val=""/>
      <w:lvlJc w:val="left"/>
      <w:pPr>
        <w:ind w:left="1984" w:hanging="284"/>
      </w:pPr>
      <w:rPr>
        <w:rFonts w:ascii="Wingdings" w:hAnsi="Wingdings" w:hint="default"/>
        <w:color w:val="011892" w:themeColor="text2"/>
      </w:rPr>
    </w:lvl>
    <w:lvl w:ilvl="6">
      <w:start w:val="1"/>
      <w:numFmt w:val="bullet"/>
      <w:lvlText w:val=""/>
      <w:lvlJc w:val="left"/>
      <w:pPr>
        <w:ind w:left="2324" w:hanging="284"/>
      </w:pPr>
      <w:rPr>
        <w:rFonts w:ascii="Symbol" w:hAnsi="Symbol" w:hint="default"/>
        <w:color w:val="011892" w:themeColor="text2"/>
      </w:rPr>
    </w:lvl>
    <w:lvl w:ilvl="7">
      <w:start w:val="1"/>
      <w:numFmt w:val="bullet"/>
      <w:lvlText w:val="o"/>
      <w:lvlJc w:val="left"/>
      <w:pPr>
        <w:ind w:left="2664" w:hanging="284"/>
      </w:pPr>
      <w:rPr>
        <w:rFonts w:ascii="Courier New" w:hAnsi="Courier New" w:hint="default"/>
        <w:color w:val="011892" w:themeColor="text2"/>
      </w:rPr>
    </w:lvl>
    <w:lvl w:ilvl="8">
      <w:start w:val="1"/>
      <w:numFmt w:val="bullet"/>
      <w:lvlText w:val=""/>
      <w:lvlJc w:val="left"/>
      <w:pPr>
        <w:ind w:left="3004" w:hanging="284"/>
      </w:pPr>
      <w:rPr>
        <w:rFonts w:ascii="Wingdings" w:hAnsi="Wingdings" w:hint="default"/>
        <w:color w:val="011892" w:themeColor="text2"/>
      </w:rPr>
    </w:lvl>
  </w:abstractNum>
  <w:abstractNum w:abstractNumId="6" w15:restartNumberingAfterBreak="0">
    <w:nsid w:val="75BE5E23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num w:numId="1" w16cid:durableId="491144821">
    <w:abstractNumId w:val="5"/>
  </w:num>
  <w:num w:numId="2" w16cid:durableId="312681501">
    <w:abstractNumId w:val="6"/>
  </w:num>
  <w:num w:numId="3" w16cid:durableId="2081634199">
    <w:abstractNumId w:val="1"/>
  </w:num>
  <w:num w:numId="4" w16cid:durableId="1628320116">
    <w:abstractNumId w:val="3"/>
  </w:num>
  <w:num w:numId="5" w16cid:durableId="799108545">
    <w:abstractNumId w:val="0"/>
  </w:num>
  <w:num w:numId="6" w16cid:durableId="311521939">
    <w:abstractNumId w:val="4"/>
  </w:num>
  <w:num w:numId="7" w16cid:durableId="581842574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3A6"/>
    <w:rsid w:val="00007BEC"/>
    <w:rsid w:val="000102BC"/>
    <w:rsid w:val="00012423"/>
    <w:rsid w:val="00012EBC"/>
    <w:rsid w:val="000149C8"/>
    <w:rsid w:val="00016C11"/>
    <w:rsid w:val="000235A5"/>
    <w:rsid w:val="00031393"/>
    <w:rsid w:val="000350DF"/>
    <w:rsid w:val="000724DF"/>
    <w:rsid w:val="000741C2"/>
    <w:rsid w:val="000B7BFD"/>
    <w:rsid w:val="000C167C"/>
    <w:rsid w:val="000C7609"/>
    <w:rsid w:val="000D5F2A"/>
    <w:rsid w:val="000D6930"/>
    <w:rsid w:val="000E077F"/>
    <w:rsid w:val="000F7936"/>
    <w:rsid w:val="00107597"/>
    <w:rsid w:val="001164D2"/>
    <w:rsid w:val="00152FD6"/>
    <w:rsid w:val="0016640A"/>
    <w:rsid w:val="00166B36"/>
    <w:rsid w:val="00170413"/>
    <w:rsid w:val="00180F74"/>
    <w:rsid w:val="00184D7F"/>
    <w:rsid w:val="00191D38"/>
    <w:rsid w:val="00196B45"/>
    <w:rsid w:val="001A694C"/>
    <w:rsid w:val="001B7D66"/>
    <w:rsid w:val="001C2E29"/>
    <w:rsid w:val="001D1753"/>
    <w:rsid w:val="001D297D"/>
    <w:rsid w:val="001D383D"/>
    <w:rsid w:val="001D74FD"/>
    <w:rsid w:val="001F0B87"/>
    <w:rsid w:val="001F65A9"/>
    <w:rsid w:val="002073A6"/>
    <w:rsid w:val="002362FE"/>
    <w:rsid w:val="00242C13"/>
    <w:rsid w:val="002479DC"/>
    <w:rsid w:val="00255CDE"/>
    <w:rsid w:val="00283433"/>
    <w:rsid w:val="00286E62"/>
    <w:rsid w:val="00291CE7"/>
    <w:rsid w:val="002B1A86"/>
    <w:rsid w:val="002B35CA"/>
    <w:rsid w:val="002B4927"/>
    <w:rsid w:val="002E20A6"/>
    <w:rsid w:val="002E3156"/>
    <w:rsid w:val="002F6B7B"/>
    <w:rsid w:val="003137BE"/>
    <w:rsid w:val="00317AB6"/>
    <w:rsid w:val="003269F8"/>
    <w:rsid w:val="003310CA"/>
    <w:rsid w:val="00331DA8"/>
    <w:rsid w:val="00333ED5"/>
    <w:rsid w:val="00334EE7"/>
    <w:rsid w:val="00343B63"/>
    <w:rsid w:val="0035165B"/>
    <w:rsid w:val="0036786E"/>
    <w:rsid w:val="00367B61"/>
    <w:rsid w:val="00371A7A"/>
    <w:rsid w:val="003733FF"/>
    <w:rsid w:val="00382C60"/>
    <w:rsid w:val="00392793"/>
    <w:rsid w:val="00392B14"/>
    <w:rsid w:val="003977BA"/>
    <w:rsid w:val="003A2107"/>
    <w:rsid w:val="003A2AA3"/>
    <w:rsid w:val="003D4057"/>
    <w:rsid w:val="003D64D1"/>
    <w:rsid w:val="003E113D"/>
    <w:rsid w:val="003E6413"/>
    <w:rsid w:val="003F0071"/>
    <w:rsid w:val="003F1DBE"/>
    <w:rsid w:val="003F2F1C"/>
    <w:rsid w:val="00405087"/>
    <w:rsid w:val="004123D7"/>
    <w:rsid w:val="00431A0C"/>
    <w:rsid w:val="00437661"/>
    <w:rsid w:val="00442C1C"/>
    <w:rsid w:val="0045019F"/>
    <w:rsid w:val="004636C1"/>
    <w:rsid w:val="00463A6A"/>
    <w:rsid w:val="004713C3"/>
    <w:rsid w:val="004752F7"/>
    <w:rsid w:val="0049117C"/>
    <w:rsid w:val="00496B39"/>
    <w:rsid w:val="00497A7A"/>
    <w:rsid w:val="004F307F"/>
    <w:rsid w:val="00502EA9"/>
    <w:rsid w:val="00512C36"/>
    <w:rsid w:val="00512C6A"/>
    <w:rsid w:val="00556F5F"/>
    <w:rsid w:val="00565FEA"/>
    <w:rsid w:val="00582DF4"/>
    <w:rsid w:val="00583894"/>
    <w:rsid w:val="005A0515"/>
    <w:rsid w:val="005A098B"/>
    <w:rsid w:val="005A139B"/>
    <w:rsid w:val="005A791B"/>
    <w:rsid w:val="005D0AEE"/>
    <w:rsid w:val="005F3551"/>
    <w:rsid w:val="00602BE1"/>
    <w:rsid w:val="00602F53"/>
    <w:rsid w:val="00630ED9"/>
    <w:rsid w:val="00631BFB"/>
    <w:rsid w:val="006353C3"/>
    <w:rsid w:val="0063607E"/>
    <w:rsid w:val="006423F0"/>
    <w:rsid w:val="00644A26"/>
    <w:rsid w:val="0064527F"/>
    <w:rsid w:val="0065075C"/>
    <w:rsid w:val="006603D3"/>
    <w:rsid w:val="00662F98"/>
    <w:rsid w:val="00676835"/>
    <w:rsid w:val="00677BB9"/>
    <w:rsid w:val="00690248"/>
    <w:rsid w:val="0069493B"/>
    <w:rsid w:val="006951A3"/>
    <w:rsid w:val="006B7B56"/>
    <w:rsid w:val="006C46AB"/>
    <w:rsid w:val="006C4731"/>
    <w:rsid w:val="006E150A"/>
    <w:rsid w:val="006F49DF"/>
    <w:rsid w:val="00724C6C"/>
    <w:rsid w:val="0073047B"/>
    <w:rsid w:val="00730E83"/>
    <w:rsid w:val="00740C63"/>
    <w:rsid w:val="00743FF8"/>
    <w:rsid w:val="00760150"/>
    <w:rsid w:val="00772560"/>
    <w:rsid w:val="00774114"/>
    <w:rsid w:val="00777708"/>
    <w:rsid w:val="00796929"/>
    <w:rsid w:val="007A053C"/>
    <w:rsid w:val="007A10ED"/>
    <w:rsid w:val="007A11DA"/>
    <w:rsid w:val="007B754B"/>
    <w:rsid w:val="007C12AA"/>
    <w:rsid w:val="007C68D2"/>
    <w:rsid w:val="007D753A"/>
    <w:rsid w:val="007E5887"/>
    <w:rsid w:val="008019E0"/>
    <w:rsid w:val="00802B3A"/>
    <w:rsid w:val="00804F57"/>
    <w:rsid w:val="00811DA6"/>
    <w:rsid w:val="00814910"/>
    <w:rsid w:val="0084521B"/>
    <w:rsid w:val="00851426"/>
    <w:rsid w:val="00872EAA"/>
    <w:rsid w:val="00873CCA"/>
    <w:rsid w:val="00880BCC"/>
    <w:rsid w:val="00880DBC"/>
    <w:rsid w:val="00884C41"/>
    <w:rsid w:val="00891353"/>
    <w:rsid w:val="008A06B2"/>
    <w:rsid w:val="008A4A5E"/>
    <w:rsid w:val="008E6537"/>
    <w:rsid w:val="008F6470"/>
    <w:rsid w:val="0090370A"/>
    <w:rsid w:val="00911F78"/>
    <w:rsid w:val="009143EC"/>
    <w:rsid w:val="009209F4"/>
    <w:rsid w:val="00924B7D"/>
    <w:rsid w:val="00982968"/>
    <w:rsid w:val="009B02E4"/>
    <w:rsid w:val="009E6360"/>
    <w:rsid w:val="009F7312"/>
    <w:rsid w:val="00A178E5"/>
    <w:rsid w:val="00A3428F"/>
    <w:rsid w:val="00A40F86"/>
    <w:rsid w:val="00A43B5D"/>
    <w:rsid w:val="00A50249"/>
    <w:rsid w:val="00A53B12"/>
    <w:rsid w:val="00A711BF"/>
    <w:rsid w:val="00A748FA"/>
    <w:rsid w:val="00A90153"/>
    <w:rsid w:val="00AA7308"/>
    <w:rsid w:val="00AC0BF3"/>
    <w:rsid w:val="00AC712E"/>
    <w:rsid w:val="00AC772E"/>
    <w:rsid w:val="00AC7AEE"/>
    <w:rsid w:val="00AD19EF"/>
    <w:rsid w:val="00AD33FE"/>
    <w:rsid w:val="00AD6980"/>
    <w:rsid w:val="00AE3087"/>
    <w:rsid w:val="00AF0F12"/>
    <w:rsid w:val="00AF3332"/>
    <w:rsid w:val="00B13CC5"/>
    <w:rsid w:val="00B24920"/>
    <w:rsid w:val="00B25D7A"/>
    <w:rsid w:val="00B567EC"/>
    <w:rsid w:val="00B56DED"/>
    <w:rsid w:val="00B6678C"/>
    <w:rsid w:val="00B772E6"/>
    <w:rsid w:val="00B81D8B"/>
    <w:rsid w:val="00B9068C"/>
    <w:rsid w:val="00B9701F"/>
    <w:rsid w:val="00BC0726"/>
    <w:rsid w:val="00BC5FF3"/>
    <w:rsid w:val="00BD6E27"/>
    <w:rsid w:val="00BE123A"/>
    <w:rsid w:val="00BF2795"/>
    <w:rsid w:val="00BF2901"/>
    <w:rsid w:val="00BF2EA6"/>
    <w:rsid w:val="00C16321"/>
    <w:rsid w:val="00C21754"/>
    <w:rsid w:val="00C240B7"/>
    <w:rsid w:val="00C368AC"/>
    <w:rsid w:val="00C43524"/>
    <w:rsid w:val="00C50A06"/>
    <w:rsid w:val="00C55CC8"/>
    <w:rsid w:val="00C60DD8"/>
    <w:rsid w:val="00C6403D"/>
    <w:rsid w:val="00C8059F"/>
    <w:rsid w:val="00C86453"/>
    <w:rsid w:val="00C90AD8"/>
    <w:rsid w:val="00C92D80"/>
    <w:rsid w:val="00CB04ED"/>
    <w:rsid w:val="00CC2744"/>
    <w:rsid w:val="00CC707C"/>
    <w:rsid w:val="00CD5A01"/>
    <w:rsid w:val="00CF51D6"/>
    <w:rsid w:val="00D22911"/>
    <w:rsid w:val="00D26A4E"/>
    <w:rsid w:val="00D31DF3"/>
    <w:rsid w:val="00D355DB"/>
    <w:rsid w:val="00D456BD"/>
    <w:rsid w:val="00D45981"/>
    <w:rsid w:val="00D52D7D"/>
    <w:rsid w:val="00D53F65"/>
    <w:rsid w:val="00D555CA"/>
    <w:rsid w:val="00D56CA0"/>
    <w:rsid w:val="00D61A06"/>
    <w:rsid w:val="00D62745"/>
    <w:rsid w:val="00D71D7C"/>
    <w:rsid w:val="00D92160"/>
    <w:rsid w:val="00D9342D"/>
    <w:rsid w:val="00D94A12"/>
    <w:rsid w:val="00D97903"/>
    <w:rsid w:val="00DA19C7"/>
    <w:rsid w:val="00DC0873"/>
    <w:rsid w:val="00DD5F82"/>
    <w:rsid w:val="00DE62C9"/>
    <w:rsid w:val="00DF1624"/>
    <w:rsid w:val="00DF3040"/>
    <w:rsid w:val="00E05629"/>
    <w:rsid w:val="00E05B01"/>
    <w:rsid w:val="00E1259C"/>
    <w:rsid w:val="00E25AE5"/>
    <w:rsid w:val="00E27492"/>
    <w:rsid w:val="00E55077"/>
    <w:rsid w:val="00E67A11"/>
    <w:rsid w:val="00E74F58"/>
    <w:rsid w:val="00E77C5C"/>
    <w:rsid w:val="00E77C60"/>
    <w:rsid w:val="00EB1B3D"/>
    <w:rsid w:val="00EB1FF4"/>
    <w:rsid w:val="00EB3C1C"/>
    <w:rsid w:val="00EC5353"/>
    <w:rsid w:val="00EE3990"/>
    <w:rsid w:val="00EF204A"/>
    <w:rsid w:val="00F02EA3"/>
    <w:rsid w:val="00F1302D"/>
    <w:rsid w:val="00F36AA3"/>
    <w:rsid w:val="00F3777D"/>
    <w:rsid w:val="00F52D80"/>
    <w:rsid w:val="00F55422"/>
    <w:rsid w:val="00F57BCF"/>
    <w:rsid w:val="00F57F9F"/>
    <w:rsid w:val="00F6718D"/>
    <w:rsid w:val="00F70B3A"/>
    <w:rsid w:val="00F720B3"/>
    <w:rsid w:val="00F871BD"/>
    <w:rsid w:val="00FA27D8"/>
    <w:rsid w:val="00FB0C87"/>
    <w:rsid w:val="00FB53D0"/>
    <w:rsid w:val="00FB6C74"/>
    <w:rsid w:val="00FB7659"/>
    <w:rsid w:val="00FD6D1B"/>
    <w:rsid w:val="00FF2164"/>
    <w:rsid w:val="00FF4BCD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CB6AC22"/>
  <w15:docId w15:val="{D5D42D5B-5316-4D89-ADD6-87FBA094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2" w:unhideWhenUsed="1"/>
    <w:lsdException w:name="heading 3" w:semiHidden="1" w:uiPriority="3" w:unhideWhenUsed="1"/>
    <w:lsdException w:name="heading 4" w:semiHidden="1" w:uiPriority="4" w:unhideWhenUsed="1"/>
    <w:lsdException w:name="heading 5" w:semiHidden="1" w:uiPriority="5" w:unhideWhenUsed="1"/>
    <w:lsdException w:name="heading 6" w:semiHidden="1" w:uiPriority="6" w:unhideWhenUsed="1"/>
    <w:lsdException w:name="heading 7" w:semiHidden="1" w:uiPriority="7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3087"/>
    <w:pPr>
      <w:spacing w:line="269" w:lineRule="auto"/>
    </w:pPr>
    <w:rPr>
      <w:rFonts w:ascii="Calibri" w:eastAsia="Times New Roman" w:hAnsi="Calibri" w:cs="Times New Roman"/>
      <w:color w:val="2F3336" w:themeColor="text1"/>
      <w:sz w:val="20"/>
      <w:szCs w:val="21"/>
      <w:lang w:val="sl-SI"/>
    </w:rPr>
  </w:style>
  <w:style w:type="paragraph" w:styleId="Heading1">
    <w:name w:val="heading 1"/>
    <w:basedOn w:val="Normal"/>
    <w:next w:val="Normal"/>
    <w:link w:val="Heading1Char"/>
    <w:uiPriority w:val="1"/>
    <w:rsid w:val="00AE3087"/>
    <w:pPr>
      <w:keepNext/>
      <w:keepLines/>
      <w:spacing w:line="276" w:lineRule="auto"/>
      <w:outlineLvl w:val="0"/>
    </w:pPr>
    <w:rPr>
      <w:rFonts w:eastAsiaTheme="majorEastAsia" w:cstheme="majorBidi"/>
      <w:bCs/>
      <w:color w:val="011892" w:themeColor="text2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2"/>
    <w:unhideWhenUsed/>
    <w:rsid w:val="00AE3087"/>
    <w:pPr>
      <w:keepNext/>
      <w:keepLines/>
      <w:spacing w:line="276" w:lineRule="auto"/>
      <w:outlineLvl w:val="1"/>
    </w:pPr>
    <w:rPr>
      <w:rFonts w:eastAsiaTheme="majorEastAsia" w:cstheme="majorBidi"/>
      <w:bCs/>
      <w:color w:val="011892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3"/>
    <w:unhideWhenUsed/>
    <w:rsid w:val="00AE3087"/>
    <w:pPr>
      <w:keepNext/>
      <w:keepLines/>
      <w:spacing w:line="276" w:lineRule="auto"/>
      <w:outlineLvl w:val="2"/>
    </w:pPr>
    <w:rPr>
      <w:rFonts w:eastAsiaTheme="majorEastAsia" w:cstheme="majorBidi"/>
      <w:bCs/>
      <w:color w:val="011892" w:themeColor="text2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4"/>
    <w:unhideWhenUsed/>
    <w:rsid w:val="00AE3087"/>
    <w:pPr>
      <w:keepNext/>
      <w:keepLines/>
      <w:spacing w:line="276" w:lineRule="auto"/>
      <w:outlineLvl w:val="3"/>
    </w:pPr>
    <w:rPr>
      <w:rFonts w:eastAsiaTheme="majorEastAsia" w:cstheme="majorBidi"/>
      <w:bCs/>
      <w:iCs/>
      <w:color w:val="17191B" w:themeColor="text1" w:themeShade="80"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5"/>
    <w:unhideWhenUsed/>
    <w:rsid w:val="00AE3087"/>
    <w:pPr>
      <w:keepNext/>
      <w:keepLines/>
      <w:spacing w:line="276" w:lineRule="auto"/>
      <w:outlineLvl w:val="4"/>
    </w:pPr>
    <w:rPr>
      <w:rFonts w:eastAsiaTheme="majorEastAsia" w:cstheme="majorBidi"/>
      <w:color w:val="011892" w:themeColor="text2"/>
      <w:sz w:val="24"/>
      <w:szCs w:val="22"/>
    </w:rPr>
  </w:style>
  <w:style w:type="paragraph" w:styleId="Heading6">
    <w:name w:val="heading 6"/>
    <w:basedOn w:val="Normal"/>
    <w:next w:val="Normal"/>
    <w:link w:val="Heading6Char"/>
    <w:uiPriority w:val="6"/>
    <w:unhideWhenUsed/>
    <w:rsid w:val="00152FD6"/>
    <w:pPr>
      <w:keepNext/>
      <w:keepLines/>
      <w:spacing w:line="276" w:lineRule="auto"/>
      <w:outlineLvl w:val="5"/>
    </w:pPr>
    <w:rPr>
      <w:rFonts w:asciiTheme="majorHAnsi" w:eastAsiaTheme="majorEastAsia" w:hAnsiTheme="majorHAnsi" w:cstheme="majorBidi"/>
      <w:iCs/>
      <w:color w:val="17191B" w:themeColor="text1" w:themeShade="80"/>
      <w:sz w:val="24"/>
      <w:szCs w:val="22"/>
    </w:rPr>
  </w:style>
  <w:style w:type="paragraph" w:styleId="Heading7">
    <w:name w:val="heading 7"/>
    <w:basedOn w:val="Normal"/>
    <w:next w:val="Normal"/>
    <w:link w:val="Heading7Char"/>
    <w:uiPriority w:val="7"/>
    <w:unhideWhenUsed/>
    <w:rsid w:val="00152FD6"/>
    <w:pPr>
      <w:keepNext/>
      <w:keepLines/>
      <w:spacing w:line="276" w:lineRule="auto"/>
      <w:outlineLvl w:val="6"/>
    </w:pPr>
    <w:rPr>
      <w:rFonts w:asciiTheme="majorHAnsi" w:eastAsiaTheme="majorEastAsia" w:hAnsiTheme="majorHAnsi" w:cstheme="majorBidi"/>
      <w:i/>
      <w:iCs/>
      <w:sz w:val="24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2F6B7B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5E666C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2F6B7B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5E666C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B7B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F6B7B"/>
    <w:rPr>
      <w:color w:val="2F3336" w:themeColor="text1"/>
    </w:rPr>
  </w:style>
  <w:style w:type="paragraph" w:styleId="Footer">
    <w:name w:val="footer"/>
    <w:basedOn w:val="Normal"/>
    <w:link w:val="FooterChar"/>
    <w:uiPriority w:val="99"/>
    <w:unhideWhenUsed/>
    <w:rsid w:val="002F6B7B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F6B7B"/>
    <w:rPr>
      <w:color w:val="2F3336" w:themeColor="text1"/>
    </w:rPr>
  </w:style>
  <w:style w:type="paragraph" w:styleId="BalloonText">
    <w:name w:val="Balloon Text"/>
    <w:basedOn w:val="Normal"/>
    <w:link w:val="BalloonTextChar"/>
    <w:uiPriority w:val="99"/>
    <w:semiHidden/>
    <w:rsid w:val="002F6B7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B7B"/>
    <w:rPr>
      <w:rFonts w:ascii="Tahoma" w:hAnsi="Tahoma" w:cs="Tahoma"/>
      <w:color w:val="2F3336" w:themeColor="text1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AE3087"/>
    <w:rPr>
      <w:rFonts w:ascii="Calibri" w:eastAsiaTheme="majorEastAsia" w:hAnsi="Calibri" w:cstheme="majorBidi"/>
      <w:bCs/>
      <w:color w:val="011892" w:themeColor="text2"/>
      <w:sz w:val="40"/>
      <w:szCs w:val="28"/>
      <w:lang w:val="sl-SI"/>
    </w:rPr>
  </w:style>
  <w:style w:type="paragraph" w:styleId="ListParagraph">
    <w:name w:val="List Paragraph"/>
    <w:basedOn w:val="Normal"/>
    <w:uiPriority w:val="34"/>
    <w:rsid w:val="00AC712E"/>
    <w:pPr>
      <w:numPr>
        <w:numId w:val="4"/>
      </w:numPr>
      <w:spacing w:line="276" w:lineRule="auto"/>
      <w:contextualSpacing/>
    </w:pPr>
    <w:rPr>
      <w:rFonts w:eastAsiaTheme="minorHAnsi" w:cstheme="minorBidi"/>
      <w:szCs w:val="22"/>
    </w:rPr>
  </w:style>
  <w:style w:type="character" w:customStyle="1" w:styleId="Heading2Char">
    <w:name w:val="Heading 2 Char"/>
    <w:basedOn w:val="DefaultParagraphFont"/>
    <w:link w:val="Heading2"/>
    <w:uiPriority w:val="2"/>
    <w:rsid w:val="00AE3087"/>
    <w:rPr>
      <w:rFonts w:ascii="Calibri" w:eastAsiaTheme="majorEastAsia" w:hAnsi="Calibri" w:cstheme="majorBidi"/>
      <w:bCs/>
      <w:color w:val="011892" w:themeColor="text2"/>
      <w:sz w:val="24"/>
      <w:szCs w:val="26"/>
      <w:lang w:val="sl-SI"/>
    </w:rPr>
  </w:style>
  <w:style w:type="paragraph" w:styleId="Title">
    <w:name w:val="Title"/>
    <w:basedOn w:val="Normal"/>
    <w:next w:val="Normal"/>
    <w:link w:val="TitleChar"/>
    <w:uiPriority w:val="10"/>
    <w:rsid w:val="002F6B7B"/>
    <w:pPr>
      <w:spacing w:after="300"/>
      <w:contextualSpacing/>
    </w:pPr>
    <w:rPr>
      <w:rFonts w:eastAsiaTheme="majorEastAsia" w:cstheme="majorBidi"/>
      <w:color w:val="011892" w:themeColor="text2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6B7B"/>
    <w:rPr>
      <w:rFonts w:eastAsiaTheme="majorEastAsia" w:cstheme="majorBidi"/>
      <w:color w:val="011892" w:themeColor="text2"/>
      <w:spacing w:val="5"/>
      <w:kern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2F6B7B"/>
    <w:pPr>
      <w:numPr>
        <w:ilvl w:val="1"/>
      </w:numPr>
      <w:spacing w:line="276" w:lineRule="auto"/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6B7B"/>
    <w:rPr>
      <w:rFonts w:eastAsiaTheme="majorEastAsia" w:cstheme="majorBidi"/>
      <w:i/>
      <w:iCs/>
      <w:color w:val="2F3336" w:themeColor="text1"/>
      <w:spacing w:val="15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2F6B7B"/>
    <w:rPr>
      <w:i/>
      <w:iCs/>
      <w:color w:val="9199A0" w:themeColor="text1" w:themeTint="7F"/>
    </w:rPr>
  </w:style>
  <w:style w:type="character" w:customStyle="1" w:styleId="Heading3Char">
    <w:name w:val="Heading 3 Char"/>
    <w:basedOn w:val="DefaultParagraphFont"/>
    <w:link w:val="Heading3"/>
    <w:uiPriority w:val="3"/>
    <w:rsid w:val="00AE3087"/>
    <w:rPr>
      <w:rFonts w:ascii="Calibri" w:eastAsiaTheme="majorEastAsia" w:hAnsi="Calibri" w:cstheme="majorBidi"/>
      <w:bCs/>
      <w:color w:val="011892" w:themeColor="text2"/>
      <w:sz w:val="28"/>
      <w:lang w:val="sl-SI"/>
    </w:rPr>
  </w:style>
  <w:style w:type="character" w:customStyle="1" w:styleId="Heading4Char">
    <w:name w:val="Heading 4 Char"/>
    <w:basedOn w:val="DefaultParagraphFont"/>
    <w:link w:val="Heading4"/>
    <w:uiPriority w:val="4"/>
    <w:rsid w:val="00AE3087"/>
    <w:rPr>
      <w:rFonts w:ascii="Calibri" w:eastAsiaTheme="majorEastAsia" w:hAnsi="Calibri" w:cstheme="majorBidi"/>
      <w:bCs/>
      <w:iCs/>
      <w:color w:val="17191B" w:themeColor="text1" w:themeShade="80"/>
      <w:sz w:val="28"/>
      <w:lang w:val="sl-SI"/>
    </w:rPr>
  </w:style>
  <w:style w:type="character" w:customStyle="1" w:styleId="Heading5Char">
    <w:name w:val="Heading 5 Char"/>
    <w:basedOn w:val="DefaultParagraphFont"/>
    <w:link w:val="Heading5"/>
    <w:uiPriority w:val="5"/>
    <w:rsid w:val="00AE3087"/>
    <w:rPr>
      <w:rFonts w:ascii="Calibri" w:eastAsiaTheme="majorEastAsia" w:hAnsi="Calibri" w:cstheme="majorBidi"/>
      <w:color w:val="011892" w:themeColor="text2"/>
      <w:sz w:val="24"/>
      <w:lang w:val="sl-SI"/>
    </w:rPr>
  </w:style>
  <w:style w:type="character" w:customStyle="1" w:styleId="Heading6Char">
    <w:name w:val="Heading 6 Char"/>
    <w:basedOn w:val="DefaultParagraphFont"/>
    <w:link w:val="Heading6"/>
    <w:uiPriority w:val="6"/>
    <w:rsid w:val="00152FD6"/>
    <w:rPr>
      <w:rFonts w:asciiTheme="majorHAnsi" w:eastAsiaTheme="majorEastAsia" w:hAnsiTheme="majorHAnsi" w:cstheme="majorBidi"/>
      <w:iCs/>
      <w:color w:val="17191B" w:themeColor="text1" w:themeShade="80"/>
      <w:sz w:val="24"/>
    </w:rPr>
  </w:style>
  <w:style w:type="character" w:customStyle="1" w:styleId="Heading7Char">
    <w:name w:val="Heading 7 Char"/>
    <w:basedOn w:val="DefaultParagraphFont"/>
    <w:link w:val="Heading7"/>
    <w:uiPriority w:val="7"/>
    <w:rsid w:val="00152FD6"/>
    <w:rPr>
      <w:rFonts w:asciiTheme="majorHAnsi" w:eastAsiaTheme="majorEastAsia" w:hAnsiTheme="majorHAnsi" w:cstheme="majorBidi"/>
      <w:i/>
      <w:iCs/>
      <w:color w:val="2F3336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B7B"/>
    <w:rPr>
      <w:rFonts w:asciiTheme="majorHAnsi" w:eastAsiaTheme="majorEastAsia" w:hAnsiTheme="majorHAnsi" w:cstheme="majorBidi"/>
      <w:color w:val="5E666C" w:themeColor="text1" w:themeTint="BF"/>
      <w:sz w:val="20"/>
      <w:szCs w:val="20"/>
      <w:lang w:val="sl-S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B7B"/>
    <w:rPr>
      <w:rFonts w:asciiTheme="majorHAnsi" w:eastAsiaTheme="majorEastAsia" w:hAnsiTheme="majorHAnsi" w:cstheme="majorBidi"/>
      <w:i/>
      <w:iCs/>
      <w:color w:val="5E666C" w:themeColor="text1" w:themeTint="BF"/>
      <w:sz w:val="20"/>
      <w:szCs w:val="20"/>
      <w:lang w:val="sl-SI"/>
    </w:rPr>
  </w:style>
  <w:style w:type="numbering" w:customStyle="1" w:styleId="Numbering">
    <w:name w:val="Numbering"/>
    <w:uiPriority w:val="99"/>
    <w:rsid w:val="00184D7F"/>
    <w:pPr>
      <w:numPr>
        <w:numId w:val="3"/>
      </w:numPr>
    </w:pPr>
  </w:style>
  <w:style w:type="numbering" w:customStyle="1" w:styleId="Bullets">
    <w:name w:val="Bullets"/>
    <w:uiPriority w:val="99"/>
    <w:rsid w:val="00242C13"/>
    <w:pPr>
      <w:numPr>
        <w:numId w:val="1"/>
      </w:numPr>
    </w:pPr>
  </w:style>
  <w:style w:type="paragraph" w:styleId="TOC1">
    <w:name w:val="toc 1"/>
    <w:basedOn w:val="Normal"/>
    <w:next w:val="Normal"/>
    <w:autoRedefine/>
    <w:uiPriority w:val="39"/>
    <w:rsid w:val="002F6B7B"/>
    <w:pPr>
      <w:spacing w:after="100" w:line="276" w:lineRule="auto"/>
    </w:pPr>
    <w:rPr>
      <w:rFonts w:eastAsiaTheme="minorHAnsi" w:cstheme="minorBidi"/>
      <w:szCs w:val="22"/>
    </w:rPr>
  </w:style>
  <w:style w:type="paragraph" w:styleId="TOC2">
    <w:name w:val="toc 2"/>
    <w:basedOn w:val="Normal"/>
    <w:next w:val="Normal"/>
    <w:autoRedefine/>
    <w:uiPriority w:val="39"/>
    <w:rsid w:val="002F6B7B"/>
    <w:pPr>
      <w:spacing w:after="100" w:line="276" w:lineRule="auto"/>
      <w:ind w:left="220"/>
    </w:pPr>
    <w:rPr>
      <w:rFonts w:eastAsiaTheme="minorHAnsi" w:cstheme="minorBidi"/>
      <w:szCs w:val="22"/>
    </w:rPr>
  </w:style>
  <w:style w:type="paragraph" w:styleId="TOC3">
    <w:name w:val="toc 3"/>
    <w:basedOn w:val="Normal"/>
    <w:next w:val="Normal"/>
    <w:autoRedefine/>
    <w:uiPriority w:val="39"/>
    <w:rsid w:val="002F6B7B"/>
    <w:pPr>
      <w:spacing w:after="100" w:line="276" w:lineRule="auto"/>
      <w:ind w:left="440"/>
    </w:pPr>
    <w:rPr>
      <w:rFonts w:eastAsiaTheme="minorHAnsi" w:cstheme="minorBidi"/>
      <w:szCs w:val="22"/>
    </w:rPr>
  </w:style>
  <w:style w:type="paragraph" w:styleId="TOC4">
    <w:name w:val="toc 4"/>
    <w:basedOn w:val="Normal"/>
    <w:next w:val="Normal"/>
    <w:autoRedefine/>
    <w:uiPriority w:val="39"/>
    <w:rsid w:val="002F6B7B"/>
    <w:pPr>
      <w:spacing w:after="100" w:line="276" w:lineRule="auto"/>
      <w:ind w:left="660"/>
    </w:pPr>
    <w:rPr>
      <w:rFonts w:eastAsia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rsid w:val="002F6B7B"/>
    <w:pPr>
      <w:spacing w:after="100" w:line="276" w:lineRule="auto"/>
      <w:ind w:left="880"/>
    </w:pPr>
    <w:rPr>
      <w:rFonts w:eastAsia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rsid w:val="002F6B7B"/>
    <w:pPr>
      <w:spacing w:after="100" w:line="276" w:lineRule="auto"/>
      <w:ind w:left="1100"/>
    </w:pPr>
    <w:rPr>
      <w:rFonts w:eastAsia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rsid w:val="002F6B7B"/>
    <w:pPr>
      <w:spacing w:after="100" w:line="276" w:lineRule="auto"/>
      <w:ind w:left="1320"/>
    </w:pPr>
    <w:rPr>
      <w:rFonts w:eastAsiaTheme="minorHAnsi" w:cstheme="minorBidi"/>
      <w:szCs w:val="22"/>
    </w:rPr>
  </w:style>
  <w:style w:type="character" w:styleId="Hyperlink">
    <w:name w:val="Hyperlink"/>
    <w:basedOn w:val="DefaultParagraphFont"/>
    <w:uiPriority w:val="99"/>
    <w:unhideWhenUsed/>
    <w:rsid w:val="002F6B7B"/>
    <w:rPr>
      <w:color w:val="7F7F7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6B7B"/>
    <w:pPr>
      <w:spacing w:before="480"/>
      <w:outlineLvl w:val="9"/>
    </w:pPr>
    <w:rPr>
      <w:b/>
      <w:color w:val="20399F" w:themeColor="accent1" w:themeShade="BF"/>
      <w:sz w:val="28"/>
      <w:lang w:eastAsia="ja-JP"/>
    </w:rPr>
  </w:style>
  <w:style w:type="table" w:styleId="TableGrid">
    <w:name w:val="Table Grid"/>
    <w:basedOn w:val="TableNormal"/>
    <w:uiPriority w:val="59"/>
    <w:rsid w:val="00C92D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istop">
    <w:name w:val="Pristop"/>
    <w:basedOn w:val="TableNormal"/>
    <w:uiPriority w:val="99"/>
    <w:rsid w:val="00C92D80"/>
    <w:pPr>
      <w:spacing w:line="240" w:lineRule="auto"/>
    </w:pPr>
    <w:rPr>
      <w:rFonts w:eastAsia="Times New Roman" w:cs="Times New Roman"/>
      <w:color w:val="2F3336" w:themeColor="text1"/>
      <w:sz w:val="20"/>
      <w:szCs w:val="20"/>
      <w:lang w:val="sl-SI" w:eastAsia="zh-CN"/>
    </w:rPr>
    <w:tblPr>
      <w:tblBorders>
        <w:top w:val="dashed" w:sz="6" w:space="0" w:color="2F3336" w:themeColor="text1"/>
        <w:bottom w:val="dashed" w:sz="6" w:space="0" w:color="2F3336" w:themeColor="text1"/>
        <w:insideH w:val="dashed" w:sz="6" w:space="0" w:color="2F3336" w:themeColor="text1"/>
        <w:insideV w:val="dashed" w:sz="6" w:space="0" w:color="2F3336" w:themeColor="text1"/>
      </w:tblBorders>
      <w:tblCellMar>
        <w:top w:w="68" w:type="dxa"/>
        <w:bottom w:w="68" w:type="dxa"/>
      </w:tblCellMar>
    </w:tblPr>
    <w:trPr>
      <w:trHeight w:hRule="exact" w:val="567"/>
    </w:trPr>
    <w:tcPr>
      <w:vAlign w:val="center"/>
    </w:tcPr>
  </w:style>
  <w:style w:type="character" w:styleId="CommentReference">
    <w:name w:val="annotation reference"/>
    <w:basedOn w:val="DefaultParagraphFont"/>
    <w:uiPriority w:val="99"/>
    <w:semiHidden/>
    <w:rsid w:val="00F720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720B3"/>
    <w:rPr>
      <w:rFonts w:eastAsiaTheme="minorHAnsi" w:cstheme="minorBid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0B3"/>
    <w:rPr>
      <w:color w:val="2F3336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720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0B3"/>
    <w:rPr>
      <w:b/>
      <w:bCs/>
      <w:color w:val="2F3336" w:themeColor="text1"/>
      <w:sz w:val="20"/>
      <w:szCs w:val="20"/>
    </w:rPr>
  </w:style>
  <w:style w:type="table" w:customStyle="1" w:styleId="Pristop1">
    <w:name w:val="Pristop 1"/>
    <w:basedOn w:val="TableGrid"/>
    <w:uiPriority w:val="99"/>
    <w:rsid w:val="00E05B01"/>
    <w:rPr>
      <w:color w:val="FFFFFF" w:themeColor="background1"/>
      <w:sz w:val="18"/>
    </w:rPr>
    <w:tblPr>
      <w:tblBorders>
        <w:top w:val="none" w:sz="0" w:space="0" w:color="auto"/>
        <w:left w:val="none" w:sz="0" w:space="0" w:color="auto"/>
        <w:bottom w:val="dashed" w:sz="6" w:space="0" w:color="2F3336" w:themeColor="text1"/>
        <w:right w:val="none" w:sz="0" w:space="0" w:color="auto"/>
        <w:insideH w:val="dashed" w:sz="6" w:space="0" w:color="2F3336" w:themeColor="text1"/>
        <w:insideV w:val="dashed" w:sz="6" w:space="0" w:color="2F3336" w:themeColor="text1"/>
      </w:tblBorders>
      <w:tblCellMar>
        <w:top w:w="68" w:type="dxa"/>
        <w:bottom w:w="68" w:type="dxa"/>
      </w:tblCellMar>
    </w:tblPr>
    <w:tcPr>
      <w:shd w:val="clear" w:color="auto" w:fill="FFFFFF" w:themeFill="background1"/>
    </w:tcPr>
    <w:tblStylePr w:type="firstRow">
      <w:rPr>
        <w:rFonts w:asciiTheme="majorHAnsi" w:hAnsiTheme="majorHAnsi"/>
        <w:b/>
        <w:color w:val="FFFFFF"/>
        <w:sz w:val="18"/>
      </w:rPr>
      <w:tblPr/>
      <w:tcPr>
        <w:tcBorders>
          <w:bottom w:val="single" w:sz="6" w:space="0" w:color="FFFFFF" w:themeColor="background1"/>
          <w:insideV w:val="single" w:sz="6" w:space="0" w:color="FFFFFF" w:themeColor="background1"/>
        </w:tcBorders>
        <w:shd w:val="clear" w:color="auto" w:fill="D3D6D9" w:themeFill="text1" w:themeFillTint="33"/>
      </w:tcPr>
    </w:tblStylePr>
    <w:tblStylePr w:type="firstCol">
      <w:rPr>
        <w:b/>
      </w:rPr>
      <w:tblPr/>
      <w:tcPr>
        <w:tcBorders>
          <w:bottom w:val="nil"/>
          <w:right w:val="single" w:sz="6" w:space="0" w:color="FFFFFF" w:themeColor="background1"/>
          <w:insideH w:val="single" w:sz="6" w:space="0" w:color="FFFFFF" w:themeColor="background1"/>
        </w:tcBorders>
        <w:shd w:val="clear" w:color="auto" w:fill="2648FD" w:themeFill="text2" w:themeFillTint="99"/>
      </w:tcPr>
    </w:tblStylePr>
  </w:style>
  <w:style w:type="paragraph" w:customStyle="1" w:styleId="Style1">
    <w:name w:val="Style1"/>
    <w:basedOn w:val="Normal"/>
    <w:link w:val="Style1Char"/>
    <w:rsid w:val="00E27492"/>
    <w:pPr>
      <w:spacing w:before="300"/>
    </w:pPr>
    <w:rPr>
      <w:b/>
      <w:color w:val="292929"/>
    </w:rPr>
  </w:style>
  <w:style w:type="character" w:customStyle="1" w:styleId="Style1Char">
    <w:name w:val="Style1 Char"/>
    <w:basedOn w:val="DefaultParagraphFont"/>
    <w:link w:val="Style1"/>
    <w:rsid w:val="00E27492"/>
    <w:rPr>
      <w:rFonts w:ascii="Calibri" w:eastAsia="Times New Roman" w:hAnsi="Calibri" w:cs="Times New Roman"/>
      <w:b/>
      <w:color w:val="292929"/>
      <w:sz w:val="20"/>
      <w:szCs w:val="21"/>
      <w:lang w:val="sl-SI"/>
    </w:rPr>
  </w:style>
  <w:style w:type="paragraph" w:customStyle="1" w:styleId="Tabela">
    <w:name w:val="Tabela"/>
    <w:basedOn w:val="Normal"/>
    <w:uiPriority w:val="99"/>
    <w:rsid w:val="00774114"/>
    <w:pPr>
      <w:spacing w:before="60" w:after="60"/>
      <w:jc w:val="center"/>
    </w:pPr>
    <w:rPr>
      <w:rFonts w:ascii="Arial" w:hAnsi="Arial"/>
      <w:color w:val="auto"/>
      <w:szCs w:val="20"/>
    </w:rPr>
  </w:style>
  <w:style w:type="paragraph" w:styleId="NormalWeb">
    <w:name w:val="Normal (Web)"/>
    <w:basedOn w:val="Normal"/>
    <w:uiPriority w:val="99"/>
    <w:unhideWhenUsed/>
    <w:rsid w:val="00D61A06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  <w:lang w:eastAsia="sl-SI"/>
    </w:rPr>
  </w:style>
  <w:style w:type="character" w:customStyle="1" w:styleId="apple-converted-space">
    <w:name w:val="apple-converted-space"/>
    <w:basedOn w:val="DefaultParagraphFont"/>
    <w:rsid w:val="00D61A06"/>
  </w:style>
  <w:style w:type="paragraph" w:styleId="ListBullet">
    <w:name w:val="List Bullet"/>
    <w:basedOn w:val="Normal"/>
    <w:uiPriority w:val="99"/>
    <w:unhideWhenUsed/>
    <w:rsid w:val="00BF2901"/>
    <w:pPr>
      <w:numPr>
        <w:numId w:val="5"/>
      </w:numPr>
      <w:contextualSpacing/>
    </w:pPr>
  </w:style>
  <w:style w:type="paragraph" w:customStyle="1" w:styleId="BasicParagraph">
    <w:name w:val="[Basic Paragraph]"/>
    <w:basedOn w:val="Normal"/>
    <w:uiPriority w:val="99"/>
    <w:rsid w:val="00C90A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405087"/>
    <w:rPr>
      <w:rFonts w:ascii="Calibri" w:hAnsi="Calibri"/>
    </w:rPr>
  </w:style>
  <w:style w:type="paragraph" w:customStyle="1" w:styleId="ListParagraph2">
    <w:name w:val="List Paragraph 2"/>
    <w:basedOn w:val="ListParagraph"/>
    <w:rsid w:val="00FF50A9"/>
    <w:pPr>
      <w:numPr>
        <w:numId w:val="0"/>
      </w:numPr>
    </w:pPr>
    <w:rPr>
      <w:szCs w:val="20"/>
    </w:rPr>
  </w:style>
  <w:style w:type="paragraph" w:customStyle="1" w:styleId="Normalspacebefore">
    <w:name w:val="Normal space before"/>
    <w:basedOn w:val="Normal"/>
    <w:rsid w:val="00FF50A9"/>
    <w:pPr>
      <w:spacing w:before="200"/>
    </w:pPr>
  </w:style>
  <w:style w:type="paragraph" w:customStyle="1" w:styleId="MEETINGTITLE">
    <w:name w:val="MEETING TITLE"/>
    <w:basedOn w:val="Heading1"/>
    <w:link w:val="MEETINGTITLEZnak"/>
    <w:qFormat/>
    <w:rsid w:val="00F1302D"/>
    <w:rPr>
      <w:b/>
      <w:lang w:val="en-US"/>
    </w:rPr>
  </w:style>
  <w:style w:type="paragraph" w:customStyle="1" w:styleId="Meetingplaceandtime">
    <w:name w:val="Meeting place and time"/>
    <w:basedOn w:val="Heading2"/>
    <w:link w:val="MeetingplaceandtimeZnak"/>
    <w:qFormat/>
    <w:rsid w:val="00F1302D"/>
    <w:pPr>
      <w:pBdr>
        <w:bottom w:val="single" w:sz="4" w:space="1" w:color="auto"/>
      </w:pBdr>
    </w:pPr>
    <w:rPr>
      <w:color w:val="auto"/>
      <w:lang w:val="en-US"/>
    </w:rPr>
  </w:style>
  <w:style w:type="character" w:customStyle="1" w:styleId="MEETINGTITLEZnak">
    <w:name w:val="MEETING TITLE Znak"/>
    <w:basedOn w:val="Heading1Char"/>
    <w:link w:val="MEETINGTITLE"/>
    <w:rsid w:val="00F1302D"/>
    <w:rPr>
      <w:rFonts w:ascii="Calibri" w:eastAsiaTheme="majorEastAsia" w:hAnsi="Calibri" w:cstheme="majorBidi"/>
      <w:b/>
      <w:bCs/>
      <w:color w:val="011892" w:themeColor="text2"/>
      <w:sz w:val="40"/>
      <w:szCs w:val="28"/>
      <w:lang w:val="sl-SI"/>
    </w:rPr>
  </w:style>
  <w:style w:type="paragraph" w:customStyle="1" w:styleId="Agendaitem">
    <w:name w:val="Agenda item"/>
    <w:basedOn w:val="Normal"/>
    <w:next w:val="NormalText"/>
    <w:link w:val="AgendaitemZnak"/>
    <w:qFormat/>
    <w:rsid w:val="000C7609"/>
    <w:pPr>
      <w:numPr>
        <w:numId w:val="6"/>
      </w:numPr>
      <w:spacing w:line="240" w:lineRule="auto"/>
      <w:ind w:left="227" w:hanging="227"/>
    </w:pPr>
    <w:rPr>
      <w:rFonts w:eastAsiaTheme="minorHAnsi"/>
      <w:b/>
      <w:bCs/>
      <w:color w:val="auto"/>
      <w:sz w:val="22"/>
      <w:szCs w:val="22"/>
      <w:lang w:val="en-US"/>
    </w:rPr>
  </w:style>
  <w:style w:type="character" w:customStyle="1" w:styleId="MeetingplaceandtimeZnak">
    <w:name w:val="Meeting place and time Znak"/>
    <w:basedOn w:val="Heading2Char"/>
    <w:link w:val="Meetingplaceandtime"/>
    <w:rsid w:val="00F1302D"/>
    <w:rPr>
      <w:rFonts w:ascii="Calibri" w:eastAsiaTheme="majorEastAsia" w:hAnsi="Calibri" w:cstheme="majorBidi"/>
      <w:bCs/>
      <w:color w:val="011892" w:themeColor="text2"/>
      <w:sz w:val="24"/>
      <w:szCs w:val="26"/>
      <w:lang w:val="sl-SI"/>
    </w:rPr>
  </w:style>
  <w:style w:type="paragraph" w:customStyle="1" w:styleId="Agendaitemwithpersonresponsible">
    <w:name w:val="Agenda item with person responsible"/>
    <w:basedOn w:val="Normal"/>
    <w:link w:val="AgendaitemwithpersonresponsibleZnak"/>
    <w:rsid w:val="006E150A"/>
    <w:pPr>
      <w:spacing w:line="240" w:lineRule="auto"/>
    </w:pPr>
    <w:rPr>
      <w:rFonts w:eastAsiaTheme="minorHAnsi"/>
      <w:b/>
      <w:color w:val="auto"/>
      <w:sz w:val="22"/>
      <w:szCs w:val="22"/>
      <w:lang w:val="en-US"/>
    </w:rPr>
  </w:style>
  <w:style w:type="character" w:customStyle="1" w:styleId="AgendaitemZnak">
    <w:name w:val="Agenda item Znak"/>
    <w:basedOn w:val="DefaultParagraphFont"/>
    <w:link w:val="Agendaitem"/>
    <w:rsid w:val="000C7609"/>
    <w:rPr>
      <w:rFonts w:ascii="Calibri" w:hAnsi="Calibri" w:cs="Times New Roman"/>
      <w:b/>
      <w:bCs/>
    </w:rPr>
  </w:style>
  <w:style w:type="paragraph" w:customStyle="1" w:styleId="Listing1stlevel">
    <w:name w:val="Listing 1st level"/>
    <w:basedOn w:val="ListBullet"/>
    <w:link w:val="Listing1stlevelZnak"/>
    <w:qFormat/>
    <w:rsid w:val="005A791B"/>
    <w:pPr>
      <w:spacing w:line="240" w:lineRule="auto"/>
      <w:ind w:left="584" w:hanging="357"/>
    </w:pPr>
    <w:rPr>
      <w:rFonts w:eastAsiaTheme="minorHAnsi"/>
      <w:color w:val="auto"/>
      <w:sz w:val="22"/>
      <w:szCs w:val="22"/>
      <w:lang w:val="en-US"/>
    </w:rPr>
  </w:style>
  <w:style w:type="character" w:customStyle="1" w:styleId="AgendaitemwithpersonresponsibleZnak">
    <w:name w:val="Agenda item with person responsible Znak"/>
    <w:basedOn w:val="DefaultParagraphFont"/>
    <w:link w:val="Agendaitemwithpersonresponsible"/>
    <w:rsid w:val="006E150A"/>
    <w:rPr>
      <w:rFonts w:ascii="Calibri" w:hAnsi="Calibri" w:cs="Times New Roman"/>
      <w:b/>
      <w:sz w:val="20"/>
      <w:szCs w:val="20"/>
    </w:rPr>
  </w:style>
  <w:style w:type="paragraph" w:customStyle="1" w:styleId="Listing2ndlevel">
    <w:name w:val="Listing 2nd level"/>
    <w:basedOn w:val="Normal"/>
    <w:link w:val="Listing2ndlevelZnak"/>
    <w:qFormat/>
    <w:rsid w:val="00BD6E27"/>
    <w:pPr>
      <w:numPr>
        <w:numId w:val="7"/>
      </w:numPr>
      <w:spacing w:line="240" w:lineRule="auto"/>
      <w:ind w:left="907" w:hanging="340"/>
    </w:pPr>
    <w:rPr>
      <w:rFonts w:eastAsiaTheme="minorHAnsi"/>
      <w:color w:val="auto"/>
      <w:sz w:val="22"/>
      <w:szCs w:val="22"/>
      <w:lang w:val="en-US"/>
    </w:rPr>
  </w:style>
  <w:style w:type="character" w:customStyle="1" w:styleId="Listing1stlevelZnak">
    <w:name w:val="Listing 1st level Znak"/>
    <w:basedOn w:val="DefaultParagraphFont"/>
    <w:link w:val="Listing1stlevel"/>
    <w:rsid w:val="005A791B"/>
    <w:rPr>
      <w:rFonts w:ascii="Calibri" w:hAnsi="Calibri" w:cs="Times New Roman"/>
    </w:rPr>
  </w:style>
  <w:style w:type="character" w:customStyle="1" w:styleId="Listing2ndlevelZnak">
    <w:name w:val="Listing 2nd level Znak"/>
    <w:basedOn w:val="DefaultParagraphFont"/>
    <w:link w:val="Listing2ndlevel"/>
    <w:rsid w:val="00BD6E27"/>
    <w:rPr>
      <w:rFonts w:ascii="Calibri" w:hAnsi="Calibri" w:cs="Times New Roman"/>
    </w:rPr>
  </w:style>
  <w:style w:type="paragraph" w:customStyle="1" w:styleId="NormalBold">
    <w:name w:val="Normal Bold"/>
    <w:basedOn w:val="Normal"/>
    <w:link w:val="NormalBoldZnak"/>
    <w:qFormat/>
    <w:rsid w:val="006E150A"/>
    <w:pPr>
      <w:spacing w:line="240" w:lineRule="auto"/>
      <w:ind w:left="227"/>
    </w:pPr>
    <w:rPr>
      <w:rFonts w:eastAsiaTheme="minorHAnsi"/>
      <w:b/>
      <w:bCs/>
      <w:color w:val="auto"/>
      <w:sz w:val="22"/>
      <w:szCs w:val="22"/>
      <w:lang w:val="en-US"/>
    </w:rPr>
  </w:style>
  <w:style w:type="paragraph" w:customStyle="1" w:styleId="NormalText">
    <w:name w:val="Normal Text"/>
    <w:basedOn w:val="Normal"/>
    <w:link w:val="NormalTextZnak"/>
    <w:qFormat/>
    <w:rsid w:val="006E150A"/>
    <w:pPr>
      <w:spacing w:line="240" w:lineRule="auto"/>
      <w:ind w:left="227"/>
    </w:pPr>
    <w:rPr>
      <w:rFonts w:eastAsiaTheme="minorHAnsi"/>
      <w:color w:val="auto"/>
      <w:sz w:val="22"/>
      <w:szCs w:val="22"/>
      <w:lang w:val="en-US"/>
    </w:rPr>
  </w:style>
  <w:style w:type="character" w:customStyle="1" w:styleId="NormalBoldZnak">
    <w:name w:val="Normal Bold Znak"/>
    <w:basedOn w:val="DefaultParagraphFont"/>
    <w:link w:val="NormalBold"/>
    <w:rsid w:val="006E150A"/>
    <w:rPr>
      <w:rFonts w:ascii="Calibri" w:hAnsi="Calibri" w:cs="Times New Roman"/>
      <w:b/>
      <w:bCs/>
      <w:sz w:val="20"/>
      <w:szCs w:val="20"/>
    </w:rPr>
  </w:style>
  <w:style w:type="character" w:customStyle="1" w:styleId="NormalTextZnak">
    <w:name w:val="Normal Text Znak"/>
    <w:basedOn w:val="DefaultParagraphFont"/>
    <w:link w:val="NormalText"/>
    <w:rsid w:val="006E150A"/>
    <w:rPr>
      <w:rFonts w:ascii="Calibri" w:hAnsi="Calibri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308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308"/>
    <w:rPr>
      <w:rFonts w:ascii="Calibri" w:eastAsia="Times New Roman" w:hAnsi="Calibri" w:cs="Times New Roman"/>
      <w:color w:val="2F3336" w:themeColor="text1"/>
      <w:sz w:val="20"/>
      <w:szCs w:val="20"/>
      <w:lang w:val="sl-SI"/>
    </w:rPr>
  </w:style>
  <w:style w:type="character" w:styleId="EndnoteReference">
    <w:name w:val="endnote reference"/>
    <w:basedOn w:val="DefaultParagraphFont"/>
    <w:uiPriority w:val="99"/>
    <w:semiHidden/>
    <w:unhideWhenUsed/>
    <w:rsid w:val="00AA7308"/>
    <w:rPr>
      <w:vertAlign w:val="superscript"/>
    </w:rPr>
  </w:style>
  <w:style w:type="character" w:styleId="Strong">
    <w:name w:val="Strong"/>
    <w:basedOn w:val="DefaultParagraphFont"/>
    <w:uiPriority w:val="22"/>
    <w:qFormat/>
    <w:rsid w:val="008E653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507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470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7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4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to.com/634124877" TargetMode="External"/><Relationship Id="rId13" Type="http://schemas.openxmlformats.org/officeDocument/2006/relationships/hyperlink" Target="tel:+902129004807,,634124877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tel:+4989121402090,,634124877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+33170950594,,634124877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tel:+4532720382,,634124877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tel:+443302210088,,634124877" TargetMode="Externa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uropeansealing.com/" TargetMode="External"/><Relationship Id="rId1" Type="http://schemas.openxmlformats.org/officeDocument/2006/relationships/hyperlink" Target="mailto:info@europeanseal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brina\Documents\Officeove%20predloge%20po%20meri\word_template_esa-background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2F3336"/>
      </a:dk1>
      <a:lt1>
        <a:srgbClr val="FFFFFF"/>
      </a:lt1>
      <a:dk2>
        <a:srgbClr val="011892"/>
      </a:dk2>
      <a:lt2>
        <a:srgbClr val="71B5F0"/>
      </a:lt2>
      <a:accent1>
        <a:srgbClr val="2C4DD4"/>
      </a:accent1>
      <a:accent2>
        <a:srgbClr val="3877DC"/>
      </a:accent2>
      <a:accent3>
        <a:srgbClr val="6A8BC0"/>
      </a:accent3>
      <a:accent4>
        <a:srgbClr val="008FFF"/>
      </a:accent4>
      <a:accent5>
        <a:srgbClr val="81BFFF"/>
      </a:accent5>
      <a:accent6>
        <a:srgbClr val="D4D4D4"/>
      </a:accent6>
      <a:hlink>
        <a:srgbClr val="7F7F7F"/>
      </a:hlink>
      <a:folHlink>
        <a:srgbClr val="7F7F7F"/>
      </a:folHlink>
    </a:clrScheme>
    <a:fontScheme name="PRISTOP 2014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E1CA8-C30D-F94F-A5C5-6726DB8E3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word_template_esa-background.dotx</Template>
  <TotalTime>250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</dc:creator>
  <cp:keywords/>
  <dc:description/>
  <cp:lastModifiedBy>i k</cp:lastModifiedBy>
  <cp:revision>19</cp:revision>
  <cp:lastPrinted>2022-06-03T13:36:00Z</cp:lastPrinted>
  <dcterms:created xsi:type="dcterms:W3CDTF">2020-10-08T22:36:00Z</dcterms:created>
  <dcterms:modified xsi:type="dcterms:W3CDTF">2022-06-03T13:37:00Z</dcterms:modified>
</cp:coreProperties>
</file>