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7B7D9" w14:textId="77777777" w:rsidR="0064527F" w:rsidRDefault="0064527F" w:rsidP="0064527F">
      <w:pPr>
        <w:widowControl w:val="0"/>
        <w:autoSpaceDE w:val="0"/>
        <w:autoSpaceDN w:val="0"/>
        <w:adjustRightInd w:val="0"/>
        <w:rPr>
          <w:rFonts w:eastAsiaTheme="minorHAnsi" w:cs="Helvetica Neue"/>
          <w:color w:val="auto"/>
          <w:sz w:val="24"/>
          <w:szCs w:val="24"/>
          <w:lang w:val="en-US"/>
        </w:rPr>
      </w:pPr>
    </w:p>
    <w:p w14:paraId="5284B854" w14:textId="77777777" w:rsidR="0064527F" w:rsidRPr="00C90AD8" w:rsidRDefault="0064527F" w:rsidP="0064527F">
      <w:pPr>
        <w:widowControl w:val="0"/>
        <w:autoSpaceDE w:val="0"/>
        <w:autoSpaceDN w:val="0"/>
        <w:adjustRightInd w:val="0"/>
        <w:rPr>
          <w:rFonts w:eastAsiaTheme="minorHAnsi" w:cs="Helvetica Neue"/>
          <w:color w:val="auto"/>
          <w:sz w:val="24"/>
          <w:szCs w:val="24"/>
          <w:lang w:val="en-US"/>
        </w:rPr>
      </w:pPr>
    </w:p>
    <w:p w14:paraId="48A046B5" w14:textId="77777777" w:rsidR="007A053C" w:rsidRDefault="007A053C" w:rsidP="002073A6">
      <w:pPr>
        <w:pStyle w:val="Heading1"/>
        <w:jc w:val="center"/>
        <w:rPr>
          <w:lang w:val="en-US"/>
        </w:rPr>
      </w:pPr>
    </w:p>
    <w:p w14:paraId="47C55F93" w14:textId="1238C39B" w:rsidR="002073A6" w:rsidRPr="00FF2164" w:rsidRDefault="00A748FA" w:rsidP="00F1302D">
      <w:pPr>
        <w:pStyle w:val="MEETINGTITLE"/>
      </w:pPr>
      <w:r w:rsidRPr="00FF2164">
        <w:t>MEETING</w:t>
      </w:r>
      <w:r w:rsidR="00180F74">
        <w:t xml:space="preserve"> TITLE</w:t>
      </w:r>
    </w:p>
    <w:p w14:paraId="79F071BA" w14:textId="33D06CEF" w:rsidR="002073A6" w:rsidRPr="00A748FA" w:rsidRDefault="00927B35" w:rsidP="00F1302D">
      <w:pPr>
        <w:pStyle w:val="Meetingplaceandtime"/>
      </w:pPr>
      <w:r w:rsidRPr="00927B35">
        <w:t>Date, time and venue of the meeting</w:t>
      </w:r>
    </w:p>
    <w:p w14:paraId="17597C07" w14:textId="77777777" w:rsidR="00E77C5C" w:rsidRDefault="00E77C5C" w:rsidP="00B13CC5">
      <w:pPr>
        <w:pStyle w:val="Heading2"/>
        <w:rPr>
          <w:b/>
          <w:lang w:val="en-US"/>
        </w:rPr>
      </w:pPr>
    </w:p>
    <w:p w14:paraId="4DA4B6BD" w14:textId="27D0539C" w:rsidR="00A748FA" w:rsidRPr="00A748FA" w:rsidRDefault="00A748FA" w:rsidP="00F1302D">
      <w:pPr>
        <w:pStyle w:val="Agendaitem"/>
      </w:pPr>
      <w:r w:rsidRPr="00A748FA">
        <w:t>Apologies for absence</w:t>
      </w:r>
      <w:r w:rsidR="00F1302D">
        <w:t xml:space="preserve"> </w:t>
      </w:r>
    </w:p>
    <w:p w14:paraId="70005120" w14:textId="217D0E21" w:rsidR="00A748FA" w:rsidRPr="00A748FA" w:rsidRDefault="00F1302D" w:rsidP="00740C63">
      <w:pPr>
        <w:pStyle w:val="NormalBold"/>
      </w:pPr>
      <w:r>
        <w:t>[names]</w:t>
      </w:r>
    </w:p>
    <w:p w14:paraId="36DBF9F1" w14:textId="77777777" w:rsidR="00A748FA" w:rsidRPr="00A748FA" w:rsidRDefault="00A748FA" w:rsidP="00A748FA">
      <w:pPr>
        <w:rPr>
          <w:b/>
          <w:bCs/>
          <w:sz w:val="22"/>
          <w:szCs w:val="22"/>
        </w:rPr>
      </w:pPr>
    </w:p>
    <w:p w14:paraId="57352C8A" w14:textId="3E381EB1" w:rsidR="00A748FA" w:rsidRPr="00A748FA" w:rsidRDefault="00A748FA" w:rsidP="00740C63">
      <w:pPr>
        <w:pStyle w:val="Agendaitem"/>
      </w:pPr>
      <w:r w:rsidRPr="00A748FA">
        <w:t xml:space="preserve">Minutes of the last </w:t>
      </w:r>
      <w:r w:rsidR="00927B35">
        <w:t>m</w:t>
      </w:r>
      <w:r w:rsidRPr="00A748FA">
        <w:t>eeting</w:t>
      </w:r>
    </w:p>
    <w:p w14:paraId="301075AF" w14:textId="77777777" w:rsidR="00A748FA" w:rsidRPr="00A748FA" w:rsidRDefault="00A748FA" w:rsidP="00A748FA">
      <w:pPr>
        <w:rPr>
          <w:b/>
          <w:bCs/>
          <w:sz w:val="22"/>
          <w:szCs w:val="22"/>
        </w:rPr>
      </w:pPr>
    </w:p>
    <w:p w14:paraId="2DFA83F9" w14:textId="1162BE9E" w:rsidR="00A748FA" w:rsidRPr="00A748FA" w:rsidRDefault="00F1302D" w:rsidP="00740C63">
      <w:pPr>
        <w:pStyle w:val="Agendaitem"/>
      </w:pPr>
      <w:r>
        <w:t>Agenda item 1</w:t>
      </w:r>
    </w:p>
    <w:p w14:paraId="027F79F8" w14:textId="77777777" w:rsidR="00A748FA" w:rsidRPr="00A748FA" w:rsidRDefault="00A748FA" w:rsidP="00A748FA">
      <w:pPr>
        <w:rPr>
          <w:b/>
          <w:bCs/>
          <w:sz w:val="22"/>
          <w:szCs w:val="22"/>
        </w:rPr>
      </w:pPr>
    </w:p>
    <w:p w14:paraId="7EA5B920" w14:textId="186E6F78" w:rsidR="00A748FA" w:rsidRPr="00A748FA" w:rsidRDefault="00F1302D" w:rsidP="00740C63">
      <w:pPr>
        <w:pStyle w:val="Agendaitem"/>
      </w:pPr>
      <w:r>
        <w:t>Agenda item 2</w:t>
      </w:r>
    </w:p>
    <w:p w14:paraId="36BC0061" w14:textId="6F43E347" w:rsidR="00A748FA" w:rsidRDefault="00F1302D" w:rsidP="00740C63">
      <w:pPr>
        <w:pStyle w:val="Listing1stlevel"/>
      </w:pPr>
      <w:r w:rsidRPr="00740C63">
        <w:t>[</w:t>
      </w:r>
      <w:r w:rsidR="002362FE">
        <w:t>Text Listing 1</w:t>
      </w:r>
      <w:r w:rsidR="002362FE" w:rsidRPr="002362FE">
        <w:rPr>
          <w:vertAlign w:val="superscript"/>
        </w:rPr>
        <w:t>st</w:t>
      </w:r>
      <w:r w:rsidR="002362FE">
        <w:t xml:space="preserve"> Level</w:t>
      </w:r>
      <w:r w:rsidRPr="00740C63">
        <w:t>]</w:t>
      </w:r>
    </w:p>
    <w:p w14:paraId="78337857" w14:textId="1472B934" w:rsidR="005A791B" w:rsidRPr="00740C63" w:rsidRDefault="005A791B" w:rsidP="00582DF4">
      <w:pPr>
        <w:pStyle w:val="Listing1stlevel"/>
      </w:pPr>
      <w:r>
        <w:t>[Text Listing 1</w:t>
      </w:r>
      <w:r w:rsidRPr="002362FE">
        <w:rPr>
          <w:vertAlign w:val="superscript"/>
        </w:rPr>
        <w:t>st</w:t>
      </w:r>
      <w:r>
        <w:t xml:space="preserve"> Level]</w:t>
      </w:r>
      <w:r w:rsidRPr="00A748FA">
        <w:t>:</w:t>
      </w:r>
    </w:p>
    <w:p w14:paraId="41B7686A" w14:textId="42575371" w:rsidR="00A748FA" w:rsidRPr="00740C63" w:rsidRDefault="00F1302D" w:rsidP="00740C63">
      <w:pPr>
        <w:pStyle w:val="Listing2ndlevel"/>
      </w:pPr>
      <w:r w:rsidRPr="00740C63">
        <w:t>[</w:t>
      </w:r>
      <w:r w:rsidR="002362FE">
        <w:t>Text Listing 2</w:t>
      </w:r>
      <w:r w:rsidR="002362FE" w:rsidRPr="002362FE">
        <w:rPr>
          <w:vertAlign w:val="superscript"/>
        </w:rPr>
        <w:t>nd</w:t>
      </w:r>
      <w:r w:rsidR="002362FE">
        <w:t xml:space="preserve"> Level</w:t>
      </w:r>
      <w:r w:rsidRPr="00740C63">
        <w:t>]</w:t>
      </w:r>
    </w:p>
    <w:p w14:paraId="5257AF33" w14:textId="11A58B57" w:rsidR="00A748FA" w:rsidRPr="00A748FA" w:rsidRDefault="00F1302D" w:rsidP="00740C63">
      <w:pPr>
        <w:pStyle w:val="Listing2ndlevel"/>
      </w:pPr>
      <w:r>
        <w:t>[</w:t>
      </w:r>
      <w:r w:rsidR="002362FE">
        <w:t>Text Listing 2</w:t>
      </w:r>
      <w:r w:rsidR="002362FE" w:rsidRPr="002362FE">
        <w:rPr>
          <w:vertAlign w:val="superscript"/>
        </w:rPr>
        <w:t>nd</w:t>
      </w:r>
      <w:r w:rsidR="002362FE">
        <w:t xml:space="preserve"> Level</w:t>
      </w:r>
      <w:r>
        <w:t>]</w:t>
      </w:r>
    </w:p>
    <w:p w14:paraId="300C6E35" w14:textId="28101EDE" w:rsidR="002362FE" w:rsidRPr="00A748FA" w:rsidRDefault="00BD6E27" w:rsidP="00582DF4">
      <w:pPr>
        <w:pStyle w:val="Listing2ndlevel"/>
      </w:pPr>
      <w:r>
        <w:t>[Text Listing 2</w:t>
      </w:r>
      <w:r w:rsidRPr="002362FE">
        <w:rPr>
          <w:vertAlign w:val="superscript"/>
        </w:rPr>
        <w:t>nd</w:t>
      </w:r>
      <w:r>
        <w:t xml:space="preserve"> Level]</w:t>
      </w:r>
    </w:p>
    <w:p w14:paraId="6F76C5D4" w14:textId="77777777" w:rsidR="00A748FA" w:rsidRPr="00A748FA" w:rsidRDefault="00A748FA" w:rsidP="00A748FA">
      <w:pPr>
        <w:rPr>
          <w:b/>
          <w:sz w:val="22"/>
          <w:szCs w:val="22"/>
        </w:rPr>
      </w:pPr>
    </w:p>
    <w:p w14:paraId="299073E4" w14:textId="20644760" w:rsidR="00A748FA" w:rsidRPr="009B02E4" w:rsidRDefault="00F1302D" w:rsidP="00F1302D">
      <w:pPr>
        <w:pStyle w:val="Agendaitemwithpersonresponsible"/>
        <w:rPr>
          <w:b w:val="0"/>
        </w:rPr>
      </w:pPr>
      <w:r>
        <w:t>5</w:t>
      </w:r>
      <w:r w:rsidR="00A748FA" w:rsidRPr="00A748FA">
        <w:t xml:space="preserve">. </w:t>
      </w:r>
      <w:r>
        <w:t>Agenda item 3</w:t>
      </w:r>
      <w:r w:rsidR="00A748FA" w:rsidRPr="00A748FA">
        <w:t xml:space="preserve"> </w:t>
      </w:r>
      <w:r w:rsidR="00A748FA" w:rsidRPr="009B02E4">
        <w:rPr>
          <w:b w:val="0"/>
        </w:rPr>
        <w:t>(</w:t>
      </w:r>
      <w:r w:rsidRPr="009B02E4">
        <w:rPr>
          <w:b w:val="0"/>
        </w:rPr>
        <w:t>[person responsible]</w:t>
      </w:r>
      <w:r w:rsidR="00A748FA" w:rsidRPr="009B02E4">
        <w:rPr>
          <w:b w:val="0"/>
        </w:rPr>
        <w:t>)</w:t>
      </w:r>
    </w:p>
    <w:p w14:paraId="3A9052B3" w14:textId="77777777" w:rsidR="00A748FA" w:rsidRPr="00A748FA" w:rsidRDefault="00A748FA" w:rsidP="00A748FA">
      <w:pPr>
        <w:rPr>
          <w:b/>
          <w:sz w:val="22"/>
          <w:szCs w:val="22"/>
        </w:rPr>
      </w:pPr>
    </w:p>
    <w:p w14:paraId="25BAB74A" w14:textId="7A4596E0" w:rsidR="00A748FA" w:rsidRPr="00A748FA" w:rsidRDefault="00F1302D" w:rsidP="009B02E4">
      <w:pPr>
        <w:pStyle w:val="Agendaitem"/>
      </w:pPr>
      <w:r>
        <w:t>Agenda item 4</w:t>
      </w:r>
    </w:p>
    <w:p w14:paraId="62CC96C9" w14:textId="76555676" w:rsidR="00A748FA" w:rsidRDefault="006E150A" w:rsidP="006E150A">
      <w:pPr>
        <w:pStyle w:val="NormalText"/>
      </w:pPr>
      <w:r w:rsidRPr="006E150A">
        <w:t>[your text]</w:t>
      </w:r>
      <w:r w:rsidR="00A748FA" w:rsidRPr="006E150A">
        <w:br/>
      </w:r>
      <w:r w:rsidR="00F1302D" w:rsidRPr="006E150A">
        <w:t>[your text]</w:t>
      </w:r>
    </w:p>
    <w:p w14:paraId="4DC1712C" w14:textId="011303EF" w:rsidR="00A748FA" w:rsidRPr="00A748FA" w:rsidRDefault="00A748FA" w:rsidP="00A748FA">
      <w:pPr>
        <w:rPr>
          <w:b/>
          <w:sz w:val="22"/>
          <w:szCs w:val="22"/>
        </w:rPr>
      </w:pPr>
    </w:p>
    <w:p w14:paraId="66242E86" w14:textId="7606B699" w:rsidR="00A748FA" w:rsidRDefault="009B02E4" w:rsidP="009B02E4">
      <w:pPr>
        <w:pStyle w:val="Agendaitem"/>
      </w:pPr>
      <w:r>
        <w:t>Agenda item 5</w:t>
      </w:r>
    </w:p>
    <w:p w14:paraId="4C683C05" w14:textId="77777777" w:rsidR="009B02E4" w:rsidRPr="00A748FA" w:rsidRDefault="009B02E4" w:rsidP="000C7609">
      <w:pPr>
        <w:pStyle w:val="Agendaitem"/>
        <w:numPr>
          <w:ilvl w:val="0"/>
          <w:numId w:val="0"/>
        </w:numPr>
      </w:pPr>
    </w:p>
    <w:p w14:paraId="67437E62" w14:textId="3FDE0D3E" w:rsidR="00A748FA" w:rsidRPr="00A748FA" w:rsidRDefault="009B02E4" w:rsidP="006E150A">
      <w:pPr>
        <w:pStyle w:val="Agendaitem"/>
      </w:pPr>
      <w:r>
        <w:t>Any o</w:t>
      </w:r>
      <w:r w:rsidR="00A748FA" w:rsidRPr="00A748FA">
        <w:t xml:space="preserve">ther </w:t>
      </w:r>
      <w:r>
        <w:t>b</w:t>
      </w:r>
      <w:r w:rsidR="00A748FA" w:rsidRPr="00A748FA">
        <w:t>usiness</w:t>
      </w:r>
    </w:p>
    <w:p w14:paraId="1519BBE7" w14:textId="77777777" w:rsidR="00A748FA" w:rsidRPr="00A748FA" w:rsidRDefault="00A748FA" w:rsidP="00A748FA">
      <w:pPr>
        <w:rPr>
          <w:b/>
          <w:sz w:val="22"/>
          <w:szCs w:val="22"/>
        </w:rPr>
      </w:pPr>
    </w:p>
    <w:p w14:paraId="23546A6B" w14:textId="102695B8" w:rsidR="00A748FA" w:rsidRDefault="00927B35" w:rsidP="00927B35">
      <w:pPr>
        <w:pStyle w:val="Agendaitem"/>
      </w:pPr>
      <w:r w:rsidRPr="00927B35">
        <w:t xml:space="preserve">Date, time and venue of the </w:t>
      </w:r>
      <w:r w:rsidR="001E4DC2">
        <w:t xml:space="preserve">next </w:t>
      </w:r>
      <w:r w:rsidRPr="00927B35">
        <w:t>meeting</w:t>
      </w:r>
    </w:p>
    <w:p w14:paraId="6465D6EC" w14:textId="6A5DC6B4" w:rsidR="006E150A" w:rsidRPr="006E150A" w:rsidRDefault="006E150A" w:rsidP="006E150A">
      <w:pPr>
        <w:pStyle w:val="NormalText"/>
      </w:pPr>
    </w:p>
    <w:p w14:paraId="38334FB9" w14:textId="47E8B9F8" w:rsidR="00C240B7" w:rsidRPr="00A748FA" w:rsidRDefault="002073A6" w:rsidP="00A748FA">
      <w:pPr>
        <w:ind w:left="227"/>
        <w:rPr>
          <w:sz w:val="22"/>
          <w:szCs w:val="22"/>
        </w:rPr>
      </w:pPr>
      <w:r w:rsidRPr="00A748FA">
        <w:rPr>
          <w:rFonts w:cs="Helvetica Neue"/>
          <w:sz w:val="22"/>
          <w:szCs w:val="22"/>
        </w:rPr>
        <w:tab/>
      </w:r>
      <w:r w:rsidRPr="00A748FA">
        <w:rPr>
          <w:rFonts w:cs="Helvetica Neue"/>
          <w:sz w:val="22"/>
          <w:szCs w:val="22"/>
        </w:rPr>
        <w:tab/>
      </w:r>
    </w:p>
    <w:sectPr w:rsidR="00C240B7" w:rsidRPr="00A748FA" w:rsidSect="00EB3C1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559" w:right="1418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811A8" w14:textId="77777777" w:rsidR="00796249" w:rsidRDefault="00796249" w:rsidP="00880DBC">
      <w:r>
        <w:separator/>
      </w:r>
    </w:p>
    <w:p w14:paraId="221A43FB" w14:textId="77777777" w:rsidR="00796249" w:rsidRDefault="00796249"/>
    <w:p w14:paraId="64AEC807" w14:textId="77777777" w:rsidR="00796249" w:rsidRDefault="00796249"/>
  </w:endnote>
  <w:endnote w:type="continuationSeparator" w:id="0">
    <w:p w14:paraId="4FA7A655" w14:textId="77777777" w:rsidR="00796249" w:rsidRDefault="00796249" w:rsidP="00880DBC">
      <w:r>
        <w:continuationSeparator/>
      </w:r>
    </w:p>
    <w:p w14:paraId="6DA4E17E" w14:textId="77777777" w:rsidR="00796249" w:rsidRDefault="00796249"/>
    <w:p w14:paraId="696B9E13" w14:textId="77777777" w:rsidR="00796249" w:rsidRDefault="007962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9AC62" w14:textId="77777777" w:rsidR="00891353" w:rsidRDefault="00891353" w:rsidP="0012066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746E394" w14:textId="77777777" w:rsidR="00891353" w:rsidRDefault="00891353" w:rsidP="0089135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84905" w14:textId="77777777" w:rsidR="00891353" w:rsidRDefault="00891353" w:rsidP="005D0AEE">
    <w:pPr>
      <w:pStyle w:val="Footer"/>
      <w:framePr w:wrap="none" w:vAnchor="text" w:hAnchor="page" w:x="11062" w:y="-15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55CC8">
      <w:rPr>
        <w:rStyle w:val="PageNumber"/>
        <w:noProof/>
      </w:rPr>
      <w:t>2</w:t>
    </w:r>
    <w:r>
      <w:rPr>
        <w:rStyle w:val="PageNumber"/>
      </w:rPr>
      <w:fldChar w:fldCharType="end"/>
    </w:r>
  </w:p>
  <w:p w14:paraId="6C360328" w14:textId="77777777" w:rsidR="00891353" w:rsidRDefault="00924B7D" w:rsidP="00891353">
    <w:pPr>
      <w:pStyle w:val="Footer"/>
      <w:ind w:right="360"/>
    </w:pPr>
    <w:r>
      <w:rPr>
        <w:noProof/>
        <w:lang w:val="en-US"/>
      </w:rPr>
      <w:drawing>
        <wp:anchor distT="0" distB="0" distL="114300" distR="114300" simplePos="0" relativeHeight="251669504" behindDoc="0" locked="0" layoutInCell="1" allowOverlap="1" wp14:anchorId="36426CC2" wp14:editId="2D532F6F">
          <wp:simplePos x="0" y="0"/>
          <wp:positionH relativeFrom="column">
            <wp:posOffset>-243</wp:posOffset>
          </wp:positionH>
          <wp:positionV relativeFrom="paragraph">
            <wp:posOffset>0</wp:posOffset>
          </wp:positionV>
          <wp:extent cx="5961600" cy="122400"/>
          <wp:effectExtent l="0" t="0" r="0" b="508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sa_data_l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1600" cy="1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DD6B9" w14:textId="77777777" w:rsidR="00382D77" w:rsidRPr="003C579B" w:rsidRDefault="00382D77" w:rsidP="00382D77">
    <w:pPr>
      <w:widowControl w:val="0"/>
      <w:autoSpaceDE w:val="0"/>
      <w:autoSpaceDN w:val="0"/>
      <w:spacing w:line="240" w:lineRule="auto"/>
      <w:rPr>
        <w:rFonts w:eastAsia="Calibri" w:cs="Arial"/>
        <w:color w:val="383737"/>
        <w:spacing w:val="-2"/>
        <w:sz w:val="16"/>
        <w:szCs w:val="16"/>
        <w:lang w:val="en-IE" w:eastAsia="en-IE" w:bidi="en-IE"/>
      </w:rPr>
    </w:pPr>
    <w:bookmarkStart w:id="0" w:name="_Hlk57125861"/>
    <w:bookmarkStart w:id="1" w:name="_Hlk57125862"/>
    <w:r w:rsidRPr="003C579B">
      <w:rPr>
        <w:rFonts w:eastAsia="Calibri" w:cs="Arial"/>
        <w:b/>
        <w:bCs/>
        <w:color w:val="383737"/>
        <w:spacing w:val="-2"/>
        <w:sz w:val="16"/>
        <w:szCs w:val="16"/>
        <w:lang w:val="en-IE" w:eastAsia="en-IE" w:bidi="en-IE"/>
      </w:rPr>
      <w:t>European Sealing Association e.V.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>| Mailing: 152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, Route des Cottet, Le Biot, France, 74430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 xml:space="preserve">| 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+33 (0) 631 941 600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>|</w:t>
    </w: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> </w:t>
    </w:r>
    <w:hyperlink r:id="rId1" w:history="1">
      <w:r w:rsidRPr="003C579B">
        <w:rPr>
          <w:rFonts w:eastAsia="Calibri" w:cs="Arial"/>
          <w:color w:val="0000FF"/>
          <w:spacing w:val="-2"/>
          <w:sz w:val="16"/>
          <w:szCs w:val="16"/>
          <w:u w:val="single"/>
          <w:lang w:val="en-IE" w:eastAsia="en-IE" w:bidi="en-IE"/>
        </w:rPr>
        <w:t>info@europeansealing.com</w:t>
      </w:r>
    </w:hyperlink>
    <w:bookmarkEnd w:id="0"/>
    <w:bookmarkEnd w:id="1"/>
  </w:p>
  <w:p w14:paraId="0C735A6A" w14:textId="77777777" w:rsidR="00382D77" w:rsidRPr="003C579B" w:rsidRDefault="00382D77" w:rsidP="00382D77">
    <w:pPr>
      <w:widowControl w:val="0"/>
      <w:autoSpaceDE w:val="0"/>
      <w:autoSpaceDN w:val="0"/>
      <w:spacing w:line="240" w:lineRule="auto"/>
      <w:rPr>
        <w:rFonts w:eastAsia="Calibri" w:cs="Calibri"/>
        <w:color w:val="auto"/>
        <w:spacing w:val="-2"/>
        <w:sz w:val="16"/>
        <w:szCs w:val="16"/>
        <w:lang w:val="en-IE" w:eastAsia="en-IE" w:bidi="en-IE"/>
      </w:rPr>
    </w:pPr>
    <w:r w:rsidRPr="003C579B">
      <w:rPr>
        <w:rFonts w:eastAsia="Calibri" w:cs="Arial"/>
        <w:color w:val="383737"/>
        <w:spacing w:val="-2"/>
        <w:sz w:val="16"/>
        <w:szCs w:val="16"/>
        <w:lang w:val="en-IE" w:eastAsia="en-IE" w:bidi="en-IE"/>
      </w:rPr>
      <w:t xml:space="preserve">                                                                    Registered: Filchnerstr. 16, 89231 Neu-Ulm, Germany </w:t>
    </w:r>
    <w:r w:rsidRPr="003C579B">
      <w:rPr>
        <w:rFonts w:eastAsia="Calibri" w:cs="Calibri"/>
        <w:color w:val="auto"/>
        <w:spacing w:val="-2"/>
        <w:sz w:val="16"/>
        <w:szCs w:val="16"/>
        <w:lang w:val="en-IE" w:eastAsia="en-IE" w:bidi="en-IE"/>
      </w:rPr>
      <w:t xml:space="preserve">| </w:t>
    </w:r>
    <w:hyperlink r:id="rId2" w:history="1">
      <w:r w:rsidRPr="003C579B">
        <w:rPr>
          <w:rFonts w:eastAsia="Calibri" w:cs="Calibri"/>
          <w:color w:val="0000FF"/>
          <w:spacing w:val="-2"/>
          <w:sz w:val="16"/>
          <w:szCs w:val="16"/>
          <w:u w:val="single"/>
          <w:lang w:val="en-IE" w:eastAsia="en-IE" w:bidi="en-IE"/>
        </w:rPr>
        <w:t>www.europeansealing.com</w:t>
      </w:r>
    </w:hyperlink>
  </w:p>
  <w:p w14:paraId="1AF23565" w14:textId="77777777" w:rsidR="00497A7A" w:rsidRPr="00076868" w:rsidRDefault="00497A7A" w:rsidP="00497A7A">
    <w:pPr>
      <w:rPr>
        <w:rFonts w:cs="Arial"/>
        <w:color w:val="383737"/>
        <w:spacing w:val="-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DADB4" w14:textId="77777777" w:rsidR="00796249" w:rsidRDefault="00796249" w:rsidP="00880DBC">
      <w:r>
        <w:separator/>
      </w:r>
    </w:p>
    <w:p w14:paraId="77EDAB07" w14:textId="77777777" w:rsidR="00796249" w:rsidRDefault="00796249"/>
    <w:p w14:paraId="73C7272C" w14:textId="77777777" w:rsidR="00796249" w:rsidRDefault="00796249"/>
  </w:footnote>
  <w:footnote w:type="continuationSeparator" w:id="0">
    <w:p w14:paraId="60416D53" w14:textId="77777777" w:rsidR="00796249" w:rsidRDefault="00796249" w:rsidP="00880DBC">
      <w:r>
        <w:continuationSeparator/>
      </w:r>
    </w:p>
    <w:p w14:paraId="490BE59D" w14:textId="77777777" w:rsidR="00796249" w:rsidRDefault="00796249"/>
    <w:p w14:paraId="6874976B" w14:textId="77777777" w:rsidR="00796249" w:rsidRDefault="007962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112A8" w14:textId="77777777" w:rsidR="00891353" w:rsidRDefault="00796249">
    <w:pPr>
      <w:pStyle w:val="Header"/>
    </w:pPr>
    <w:r>
      <w:rPr>
        <w:noProof/>
        <w:lang w:val="en-US"/>
      </w:rPr>
      <w:pict w14:anchorId="7CA75F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353.3pt;height:499.7pt;z-index:-251651072;mso-wrap-edited:f;mso-position-horizontal:center;mso-position-horizontal-relative:margin;mso-position-vertical:center;mso-position-vertical-relative:margin" wrapcoords="-46 0 -46 21568 21600 21568 21600 0 -46 0">
          <v:imagedata r:id="rId1" o:title="ESA_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C9E45" w14:textId="77777777" w:rsidR="00B25D7A" w:rsidRDefault="00EB3C1C" w:rsidP="000724DF">
    <w:pPr>
      <w:pStyle w:val="Header"/>
    </w:pP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3C01574F" wp14:editId="1A7F4F4A">
          <wp:simplePos x="0" y="0"/>
          <wp:positionH relativeFrom="margin">
            <wp:posOffset>4819015</wp:posOffset>
          </wp:positionH>
          <wp:positionV relativeFrom="page">
            <wp:posOffset>457308</wp:posOffset>
          </wp:positionV>
          <wp:extent cx="1752600" cy="50038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A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500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6249">
      <w:rPr>
        <w:noProof/>
        <w:lang w:val="en-US"/>
      </w:rPr>
      <w:pict w14:anchorId="211178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353.3pt;height:499.7pt;z-index:-251652096;mso-wrap-edited:f;mso-position-horizontal:center;mso-position-horizontal-relative:margin;mso-position-vertical:center;mso-position-vertical-relative:margin" wrapcoords="-46 0 -46 21568 21600 21568 21600 0 -46 0">
          <v:imagedata r:id="rId2" o:title="ESA_word" gain="19661f" blacklevel="22938f"/>
          <w10:wrap anchorx="margin" anchory="margin"/>
        </v:shape>
      </w:pict>
    </w:r>
    <w:r w:rsidR="008A4A5E">
      <w:rPr>
        <w:noProof/>
      </w:rPr>
      <w:t xml:space="preserve"> </w:t>
    </w:r>
    <w:r w:rsidR="00880DBC">
      <w:rPr>
        <w:noProof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AD8FB" w14:textId="5C7B03DE" w:rsidR="004F307F" w:rsidRDefault="00BF2795" w:rsidP="00730E83">
    <w:pPr>
      <w:pStyle w:val="ListBullet"/>
      <w:numPr>
        <w:ilvl w:val="0"/>
        <w:numId w:val="0"/>
      </w:numPr>
      <w:tabs>
        <w:tab w:val="left" w:pos="4620"/>
      </w:tabs>
    </w:pPr>
    <w:r>
      <w:rPr>
        <w:noProof/>
        <w:lang w:val="en-US"/>
      </w:rPr>
      <w:drawing>
        <wp:anchor distT="0" distB="0" distL="114300" distR="114300" simplePos="0" relativeHeight="251673600" behindDoc="0" locked="0" layoutInCell="1" allowOverlap="1" wp14:anchorId="6B4F90CF" wp14:editId="1A2FF1AE">
          <wp:simplePos x="0" y="0"/>
          <wp:positionH relativeFrom="rightMargin">
            <wp:posOffset>-1504950</wp:posOffset>
          </wp:positionH>
          <wp:positionV relativeFrom="margin">
            <wp:posOffset>-445770</wp:posOffset>
          </wp:positionV>
          <wp:extent cx="1752600" cy="500380"/>
          <wp:effectExtent l="0" t="0" r="0" b="7620"/>
          <wp:wrapSquare wrapText="bothSides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A_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597" r="-273" b="3597"/>
                  <a:stretch/>
                </pic:blipFill>
                <pic:spPr bwMode="auto">
                  <a:xfrm>
                    <a:off x="0" y="0"/>
                    <a:ext cx="1752600" cy="500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1552" behindDoc="1" locked="0" layoutInCell="1" allowOverlap="1" wp14:anchorId="70611071" wp14:editId="4983AE0F">
          <wp:simplePos x="0" y="0"/>
          <wp:positionH relativeFrom="page">
            <wp:posOffset>-523294</wp:posOffset>
          </wp:positionH>
          <wp:positionV relativeFrom="page">
            <wp:posOffset>-913441</wp:posOffset>
          </wp:positionV>
          <wp:extent cx="8601075" cy="12163425"/>
          <wp:effectExtent l="0" t="0" r="9525" b="317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SA_word.jpg"/>
                  <pic:cNvPicPr/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1075" cy="1216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0E83" w:rsidRPr="00730E83">
      <w:rPr>
        <w:noProof/>
        <w:lang w:val="en-US"/>
      </w:rPr>
      <w:drawing>
        <wp:inline distT="0" distB="0" distL="0" distR="0" wp14:anchorId="3AF49841" wp14:editId="5F641A44">
          <wp:extent cx="1796400" cy="508000"/>
          <wp:effectExtent l="0" t="0" r="762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genda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-6365" r="75" b="6365"/>
                  <a:stretch/>
                </pic:blipFill>
                <pic:spPr bwMode="auto">
                  <a:xfrm>
                    <a:off x="0" y="0"/>
                    <a:ext cx="1799993" cy="5090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96249">
      <w:rPr>
        <w:noProof/>
        <w:lang w:val="en-US"/>
      </w:rPr>
      <w:pict w14:anchorId="14117A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353.3pt;height:499.7pt;z-index:-251650048;mso-wrap-edited:f;mso-position-horizontal:center;mso-position-horizontal-relative:margin;mso-position-vertical:center;mso-position-vertical-relative:margin" wrapcoords="-46 0 -46 21568 21600 21568 21600 0 -46 0">
          <v:imagedata r:id="rId4" o:title="ESA_word" gain="19661f" blacklevel="22938f"/>
          <w10:wrap anchorx="margin" anchory="margin"/>
        </v:shape>
      </w:pict>
    </w:r>
    <w:r w:rsidR="00730E8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0FE55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C785EBB"/>
    <w:multiLevelType w:val="multilevel"/>
    <w:tmpl w:val="C7405ABA"/>
    <w:styleLink w:val="Numbering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1" w:hanging="83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8" w:hanging="12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78" w:hanging="169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02" w:hanging="196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96" w:hanging="239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33" w:hanging="27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83" w:hanging="326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50" w:hanging="3470"/>
      </w:pPr>
      <w:rPr>
        <w:rFonts w:hint="default"/>
      </w:rPr>
    </w:lvl>
  </w:abstractNum>
  <w:abstractNum w:abstractNumId="2" w15:restartNumberingAfterBreak="0">
    <w:nsid w:val="2C434703"/>
    <w:multiLevelType w:val="hybridMultilevel"/>
    <w:tmpl w:val="52806A20"/>
    <w:lvl w:ilvl="0" w:tplc="142E9764">
      <w:start w:val="1"/>
      <w:numFmt w:val="lowerLetter"/>
      <w:pStyle w:val="Listing2ndlevel"/>
      <w:lvlText w:val="(%1)"/>
      <w:lvlJc w:val="left"/>
      <w:pPr>
        <w:ind w:left="111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37" w:hanging="360"/>
      </w:pPr>
    </w:lvl>
    <w:lvl w:ilvl="2" w:tplc="0424001B" w:tentative="1">
      <w:start w:val="1"/>
      <w:numFmt w:val="lowerRoman"/>
      <w:lvlText w:val="%3."/>
      <w:lvlJc w:val="right"/>
      <w:pPr>
        <w:ind w:left="2557" w:hanging="180"/>
      </w:pPr>
    </w:lvl>
    <w:lvl w:ilvl="3" w:tplc="0424000F" w:tentative="1">
      <w:start w:val="1"/>
      <w:numFmt w:val="decimal"/>
      <w:lvlText w:val="%4."/>
      <w:lvlJc w:val="left"/>
      <w:pPr>
        <w:ind w:left="3277" w:hanging="360"/>
      </w:pPr>
    </w:lvl>
    <w:lvl w:ilvl="4" w:tplc="04240019" w:tentative="1">
      <w:start w:val="1"/>
      <w:numFmt w:val="lowerLetter"/>
      <w:lvlText w:val="%5."/>
      <w:lvlJc w:val="left"/>
      <w:pPr>
        <w:ind w:left="3997" w:hanging="360"/>
      </w:pPr>
    </w:lvl>
    <w:lvl w:ilvl="5" w:tplc="0424001B" w:tentative="1">
      <w:start w:val="1"/>
      <w:numFmt w:val="lowerRoman"/>
      <w:lvlText w:val="%6."/>
      <w:lvlJc w:val="right"/>
      <w:pPr>
        <w:ind w:left="4717" w:hanging="180"/>
      </w:pPr>
    </w:lvl>
    <w:lvl w:ilvl="6" w:tplc="0424000F" w:tentative="1">
      <w:start w:val="1"/>
      <w:numFmt w:val="decimal"/>
      <w:lvlText w:val="%7."/>
      <w:lvlJc w:val="left"/>
      <w:pPr>
        <w:ind w:left="5437" w:hanging="360"/>
      </w:pPr>
    </w:lvl>
    <w:lvl w:ilvl="7" w:tplc="04240019" w:tentative="1">
      <w:start w:val="1"/>
      <w:numFmt w:val="lowerLetter"/>
      <w:lvlText w:val="%8."/>
      <w:lvlJc w:val="left"/>
      <w:pPr>
        <w:ind w:left="6157" w:hanging="360"/>
      </w:pPr>
    </w:lvl>
    <w:lvl w:ilvl="8" w:tplc="042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 w15:restartNumberingAfterBreak="0">
    <w:nsid w:val="2DF3089D"/>
    <w:multiLevelType w:val="hybridMultilevel"/>
    <w:tmpl w:val="34063432"/>
    <w:lvl w:ilvl="0" w:tplc="D92AB93E">
      <w:start w:val="1"/>
      <w:numFmt w:val="bullet"/>
      <w:pStyle w:val="ListParagraph"/>
      <w:lvlText w:val=""/>
      <w:lvlJc w:val="left"/>
      <w:pPr>
        <w:ind w:left="1006" w:hanging="360"/>
      </w:pPr>
      <w:rPr>
        <w:rFonts w:ascii="Wingdings" w:hAnsi="Wingdings" w:hint="default"/>
        <w:color w:val="011892" w:themeColor="text2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256419C"/>
    <w:multiLevelType w:val="hybridMultilevel"/>
    <w:tmpl w:val="654A2F8A"/>
    <w:lvl w:ilvl="0" w:tplc="7ACC6176">
      <w:start w:val="1"/>
      <w:numFmt w:val="decimal"/>
      <w:pStyle w:val="Agendaitem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8E45AE"/>
    <w:multiLevelType w:val="multilevel"/>
    <w:tmpl w:val="E68C2A80"/>
    <w:styleLink w:val="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11892" w:themeColor="text2"/>
      </w:rPr>
    </w:lvl>
    <w:lvl w:ilvl="1">
      <w:start w:val="1"/>
      <w:numFmt w:val="bullet"/>
      <w:lvlText w:val="o"/>
      <w:lvlJc w:val="left"/>
      <w:pPr>
        <w:ind w:left="624" w:hanging="284"/>
      </w:pPr>
      <w:rPr>
        <w:rFonts w:ascii="Courier New" w:hAnsi="Courier New" w:hint="default"/>
        <w:color w:val="011892" w:themeColor="text2"/>
      </w:rPr>
    </w:lvl>
    <w:lvl w:ilvl="2">
      <w:start w:val="1"/>
      <w:numFmt w:val="bullet"/>
      <w:lvlText w:val=""/>
      <w:lvlJc w:val="left"/>
      <w:pPr>
        <w:ind w:left="964" w:hanging="284"/>
      </w:pPr>
      <w:rPr>
        <w:rFonts w:ascii="Wingdings" w:hAnsi="Wingdings" w:hint="default"/>
        <w:color w:val="011892" w:themeColor="text2"/>
      </w:rPr>
    </w:lvl>
    <w:lvl w:ilvl="3">
      <w:start w:val="1"/>
      <w:numFmt w:val="bullet"/>
      <w:lvlText w:val=""/>
      <w:lvlJc w:val="left"/>
      <w:pPr>
        <w:ind w:left="1304" w:hanging="284"/>
      </w:pPr>
      <w:rPr>
        <w:rFonts w:ascii="Symbol" w:hAnsi="Symbol" w:hint="default"/>
        <w:color w:val="2F3336" w:themeColor="text1"/>
      </w:rPr>
    </w:lvl>
    <w:lvl w:ilvl="4">
      <w:start w:val="1"/>
      <w:numFmt w:val="bullet"/>
      <w:lvlText w:val="o"/>
      <w:lvlJc w:val="left"/>
      <w:pPr>
        <w:ind w:left="1644" w:hanging="284"/>
      </w:pPr>
      <w:rPr>
        <w:rFonts w:ascii="Courier New" w:hAnsi="Courier New" w:hint="default"/>
        <w:color w:val="011892" w:themeColor="text2"/>
      </w:rPr>
    </w:lvl>
    <w:lvl w:ilvl="5">
      <w:start w:val="1"/>
      <w:numFmt w:val="bullet"/>
      <w:lvlText w:val=""/>
      <w:lvlJc w:val="left"/>
      <w:pPr>
        <w:ind w:left="1984" w:hanging="284"/>
      </w:pPr>
      <w:rPr>
        <w:rFonts w:ascii="Wingdings" w:hAnsi="Wingdings" w:hint="default"/>
        <w:color w:val="011892" w:themeColor="text2"/>
      </w:rPr>
    </w:lvl>
    <w:lvl w:ilvl="6">
      <w:start w:val="1"/>
      <w:numFmt w:val="bullet"/>
      <w:lvlText w:val=""/>
      <w:lvlJc w:val="left"/>
      <w:pPr>
        <w:ind w:left="2324" w:hanging="284"/>
      </w:pPr>
      <w:rPr>
        <w:rFonts w:ascii="Symbol" w:hAnsi="Symbol" w:hint="default"/>
        <w:color w:val="011892" w:themeColor="text2"/>
      </w:rPr>
    </w:lvl>
    <w:lvl w:ilvl="7">
      <w:start w:val="1"/>
      <w:numFmt w:val="bullet"/>
      <w:lvlText w:val="o"/>
      <w:lvlJc w:val="left"/>
      <w:pPr>
        <w:ind w:left="2664" w:hanging="284"/>
      </w:pPr>
      <w:rPr>
        <w:rFonts w:ascii="Courier New" w:hAnsi="Courier New" w:hint="default"/>
        <w:color w:val="011892" w:themeColor="text2"/>
      </w:rPr>
    </w:lvl>
    <w:lvl w:ilvl="8">
      <w:start w:val="1"/>
      <w:numFmt w:val="bullet"/>
      <w:lvlText w:val=""/>
      <w:lvlJc w:val="left"/>
      <w:pPr>
        <w:ind w:left="3004" w:hanging="284"/>
      </w:pPr>
      <w:rPr>
        <w:rFonts w:ascii="Wingdings" w:hAnsi="Wingdings" w:hint="default"/>
        <w:color w:val="011892" w:themeColor="text2"/>
      </w:rPr>
    </w:lvl>
  </w:abstractNum>
  <w:abstractNum w:abstractNumId="6" w15:restartNumberingAfterBreak="0">
    <w:nsid w:val="75BE5E23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3A6"/>
    <w:rsid w:val="00007BEC"/>
    <w:rsid w:val="000149C8"/>
    <w:rsid w:val="000235A5"/>
    <w:rsid w:val="00031393"/>
    <w:rsid w:val="000724DF"/>
    <w:rsid w:val="000741C2"/>
    <w:rsid w:val="00076868"/>
    <w:rsid w:val="00092E74"/>
    <w:rsid w:val="000B7BFD"/>
    <w:rsid w:val="000C167C"/>
    <w:rsid w:val="000C7609"/>
    <w:rsid w:val="000D5F2A"/>
    <w:rsid w:val="000D6930"/>
    <w:rsid w:val="000F475A"/>
    <w:rsid w:val="000F7936"/>
    <w:rsid w:val="001164D2"/>
    <w:rsid w:val="00152FD6"/>
    <w:rsid w:val="0016640A"/>
    <w:rsid w:val="00166B36"/>
    <w:rsid w:val="00170413"/>
    <w:rsid w:val="00180F74"/>
    <w:rsid w:val="00184D7F"/>
    <w:rsid w:val="00191D38"/>
    <w:rsid w:val="001940B8"/>
    <w:rsid w:val="00196B45"/>
    <w:rsid w:val="001B7D66"/>
    <w:rsid w:val="001C2E29"/>
    <w:rsid w:val="001D1753"/>
    <w:rsid w:val="001D297D"/>
    <w:rsid w:val="001E4DC2"/>
    <w:rsid w:val="001F0B87"/>
    <w:rsid w:val="001F65A9"/>
    <w:rsid w:val="002073A6"/>
    <w:rsid w:val="002362FE"/>
    <w:rsid w:val="00242C13"/>
    <w:rsid w:val="002479DC"/>
    <w:rsid w:val="00283433"/>
    <w:rsid w:val="00286E62"/>
    <w:rsid w:val="002B1A86"/>
    <w:rsid w:val="002B35CA"/>
    <w:rsid w:val="002B4927"/>
    <w:rsid w:val="002E20A6"/>
    <w:rsid w:val="002E3156"/>
    <w:rsid w:val="002F085A"/>
    <w:rsid w:val="002F6B7B"/>
    <w:rsid w:val="00317AB6"/>
    <w:rsid w:val="003269F8"/>
    <w:rsid w:val="003310CA"/>
    <w:rsid w:val="00331DA8"/>
    <w:rsid w:val="00334EE7"/>
    <w:rsid w:val="00343B63"/>
    <w:rsid w:val="003514E7"/>
    <w:rsid w:val="0035165B"/>
    <w:rsid w:val="0036786E"/>
    <w:rsid w:val="00367B61"/>
    <w:rsid w:val="00371A7A"/>
    <w:rsid w:val="003733FF"/>
    <w:rsid w:val="00382C60"/>
    <w:rsid w:val="00382D77"/>
    <w:rsid w:val="00392793"/>
    <w:rsid w:val="003977BA"/>
    <w:rsid w:val="003A2AA3"/>
    <w:rsid w:val="003D4057"/>
    <w:rsid w:val="003D64D1"/>
    <w:rsid w:val="003E113D"/>
    <w:rsid w:val="003E6413"/>
    <w:rsid w:val="003F1DBE"/>
    <w:rsid w:val="00405087"/>
    <w:rsid w:val="004123D7"/>
    <w:rsid w:val="00431A0C"/>
    <w:rsid w:val="00437661"/>
    <w:rsid w:val="00442C1C"/>
    <w:rsid w:val="0045019F"/>
    <w:rsid w:val="004713C3"/>
    <w:rsid w:val="00480174"/>
    <w:rsid w:val="00496B39"/>
    <w:rsid w:val="00497A7A"/>
    <w:rsid w:val="004F307F"/>
    <w:rsid w:val="00502EA9"/>
    <w:rsid w:val="00512C6A"/>
    <w:rsid w:val="00556F5F"/>
    <w:rsid w:val="00565FEA"/>
    <w:rsid w:val="00582DF4"/>
    <w:rsid w:val="00583894"/>
    <w:rsid w:val="00594013"/>
    <w:rsid w:val="005A0515"/>
    <w:rsid w:val="005A791B"/>
    <w:rsid w:val="005D0AEE"/>
    <w:rsid w:val="005F3551"/>
    <w:rsid w:val="00602BE1"/>
    <w:rsid w:val="00602F53"/>
    <w:rsid w:val="00631BFB"/>
    <w:rsid w:val="006353C3"/>
    <w:rsid w:val="0063607E"/>
    <w:rsid w:val="0064128D"/>
    <w:rsid w:val="00644A26"/>
    <w:rsid w:val="0064527F"/>
    <w:rsid w:val="00647A55"/>
    <w:rsid w:val="006603D3"/>
    <w:rsid w:val="00662F98"/>
    <w:rsid w:val="00676835"/>
    <w:rsid w:val="00677BB9"/>
    <w:rsid w:val="00690248"/>
    <w:rsid w:val="0069493B"/>
    <w:rsid w:val="006951A3"/>
    <w:rsid w:val="006C46AB"/>
    <w:rsid w:val="006E150A"/>
    <w:rsid w:val="006F49DF"/>
    <w:rsid w:val="00722AA6"/>
    <w:rsid w:val="0073047B"/>
    <w:rsid w:val="00730E83"/>
    <w:rsid w:val="00740C63"/>
    <w:rsid w:val="00772560"/>
    <w:rsid w:val="00774114"/>
    <w:rsid w:val="00777708"/>
    <w:rsid w:val="00796249"/>
    <w:rsid w:val="00796929"/>
    <w:rsid w:val="007A053C"/>
    <w:rsid w:val="007A11DA"/>
    <w:rsid w:val="007C12AA"/>
    <w:rsid w:val="007C68D2"/>
    <w:rsid w:val="008019E0"/>
    <w:rsid w:val="00811DA6"/>
    <w:rsid w:val="00814910"/>
    <w:rsid w:val="0084521B"/>
    <w:rsid w:val="00851426"/>
    <w:rsid w:val="00872EAA"/>
    <w:rsid w:val="00873CCA"/>
    <w:rsid w:val="00880DBC"/>
    <w:rsid w:val="00884C41"/>
    <w:rsid w:val="00891353"/>
    <w:rsid w:val="008A06B2"/>
    <w:rsid w:val="008A4A5E"/>
    <w:rsid w:val="008F6470"/>
    <w:rsid w:val="0090370A"/>
    <w:rsid w:val="00911F78"/>
    <w:rsid w:val="009143EC"/>
    <w:rsid w:val="009209F4"/>
    <w:rsid w:val="00924B7D"/>
    <w:rsid w:val="00927B35"/>
    <w:rsid w:val="00982968"/>
    <w:rsid w:val="009B02E4"/>
    <w:rsid w:val="009E6360"/>
    <w:rsid w:val="009F7312"/>
    <w:rsid w:val="00A3428F"/>
    <w:rsid w:val="00A43B5D"/>
    <w:rsid w:val="00A50249"/>
    <w:rsid w:val="00A53B12"/>
    <w:rsid w:val="00A711BF"/>
    <w:rsid w:val="00A748FA"/>
    <w:rsid w:val="00A90153"/>
    <w:rsid w:val="00A93F8A"/>
    <w:rsid w:val="00AC0BF3"/>
    <w:rsid w:val="00AC712E"/>
    <w:rsid w:val="00AC772E"/>
    <w:rsid w:val="00AD19EF"/>
    <w:rsid w:val="00AD33FE"/>
    <w:rsid w:val="00AD6980"/>
    <w:rsid w:val="00AE3087"/>
    <w:rsid w:val="00AF0F12"/>
    <w:rsid w:val="00AF3332"/>
    <w:rsid w:val="00B037F0"/>
    <w:rsid w:val="00B13CC5"/>
    <w:rsid w:val="00B25D7A"/>
    <w:rsid w:val="00B567EC"/>
    <w:rsid w:val="00B56DED"/>
    <w:rsid w:val="00B6678C"/>
    <w:rsid w:val="00B81D8B"/>
    <w:rsid w:val="00B9701F"/>
    <w:rsid w:val="00BD6E27"/>
    <w:rsid w:val="00BE123A"/>
    <w:rsid w:val="00BF2795"/>
    <w:rsid w:val="00BF2901"/>
    <w:rsid w:val="00BF2EA6"/>
    <w:rsid w:val="00C16321"/>
    <w:rsid w:val="00C240B7"/>
    <w:rsid w:val="00C368AC"/>
    <w:rsid w:val="00C43524"/>
    <w:rsid w:val="00C50A06"/>
    <w:rsid w:val="00C55B1C"/>
    <w:rsid w:val="00C55CC8"/>
    <w:rsid w:val="00C60DD8"/>
    <w:rsid w:val="00C86453"/>
    <w:rsid w:val="00C90AD8"/>
    <w:rsid w:val="00C92D80"/>
    <w:rsid w:val="00CB04ED"/>
    <w:rsid w:val="00CC707C"/>
    <w:rsid w:val="00CD1CDD"/>
    <w:rsid w:val="00CD5A01"/>
    <w:rsid w:val="00CF51D6"/>
    <w:rsid w:val="00D22911"/>
    <w:rsid w:val="00D26A4E"/>
    <w:rsid w:val="00D31DF3"/>
    <w:rsid w:val="00D456BD"/>
    <w:rsid w:val="00D45981"/>
    <w:rsid w:val="00D52D7D"/>
    <w:rsid w:val="00D53F65"/>
    <w:rsid w:val="00D555CA"/>
    <w:rsid w:val="00D56CA0"/>
    <w:rsid w:val="00D61A06"/>
    <w:rsid w:val="00D71D7C"/>
    <w:rsid w:val="00D92160"/>
    <w:rsid w:val="00D94A12"/>
    <w:rsid w:val="00DC0873"/>
    <w:rsid w:val="00DD5F82"/>
    <w:rsid w:val="00DE62C9"/>
    <w:rsid w:val="00DF1624"/>
    <w:rsid w:val="00DF3040"/>
    <w:rsid w:val="00E05629"/>
    <w:rsid w:val="00E05B01"/>
    <w:rsid w:val="00E1259C"/>
    <w:rsid w:val="00E27492"/>
    <w:rsid w:val="00E55077"/>
    <w:rsid w:val="00E67A11"/>
    <w:rsid w:val="00E77C5C"/>
    <w:rsid w:val="00E77C60"/>
    <w:rsid w:val="00EB1B3D"/>
    <w:rsid w:val="00EB1FF4"/>
    <w:rsid w:val="00EB3C1C"/>
    <w:rsid w:val="00F02EA3"/>
    <w:rsid w:val="00F1302D"/>
    <w:rsid w:val="00F36AA3"/>
    <w:rsid w:val="00F3777D"/>
    <w:rsid w:val="00F52D80"/>
    <w:rsid w:val="00F57BCF"/>
    <w:rsid w:val="00F57F9F"/>
    <w:rsid w:val="00F70B3A"/>
    <w:rsid w:val="00F720B3"/>
    <w:rsid w:val="00F842CB"/>
    <w:rsid w:val="00FA27D8"/>
    <w:rsid w:val="00FB53D0"/>
    <w:rsid w:val="00FB6C74"/>
    <w:rsid w:val="00FB7659"/>
    <w:rsid w:val="00FD6D1B"/>
    <w:rsid w:val="00FF2164"/>
    <w:rsid w:val="00FF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CB6AC22"/>
  <w15:docId w15:val="{D5D42D5B-5316-4D89-ADD6-87FBA0945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semiHidden="1" w:uiPriority="2" w:unhideWhenUsed="1"/>
    <w:lsdException w:name="heading 3" w:semiHidden="1" w:uiPriority="3" w:unhideWhenUsed="1"/>
    <w:lsdException w:name="heading 4" w:semiHidden="1" w:uiPriority="4" w:unhideWhenUsed="1"/>
    <w:lsdException w:name="heading 5" w:semiHidden="1" w:uiPriority="5" w:unhideWhenUsed="1"/>
    <w:lsdException w:name="heading 6" w:semiHidden="1" w:uiPriority="6" w:unhideWhenUsed="1"/>
    <w:lsdException w:name="heading 7" w:semiHidden="1" w:uiPriority="7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3087"/>
    <w:pPr>
      <w:spacing w:line="269" w:lineRule="auto"/>
    </w:pPr>
    <w:rPr>
      <w:rFonts w:ascii="Calibri" w:eastAsia="Times New Roman" w:hAnsi="Calibri" w:cs="Times New Roman"/>
      <w:color w:val="2F3336" w:themeColor="text1"/>
      <w:sz w:val="20"/>
      <w:szCs w:val="21"/>
      <w:lang w:val="sl-SI"/>
    </w:rPr>
  </w:style>
  <w:style w:type="paragraph" w:styleId="Heading1">
    <w:name w:val="heading 1"/>
    <w:basedOn w:val="Normal"/>
    <w:next w:val="Normal"/>
    <w:link w:val="Heading1Char"/>
    <w:uiPriority w:val="1"/>
    <w:rsid w:val="00AE3087"/>
    <w:pPr>
      <w:keepNext/>
      <w:keepLines/>
      <w:spacing w:line="276" w:lineRule="auto"/>
      <w:outlineLvl w:val="0"/>
    </w:pPr>
    <w:rPr>
      <w:rFonts w:eastAsiaTheme="majorEastAsia" w:cstheme="majorBidi"/>
      <w:bCs/>
      <w:color w:val="011892" w:themeColor="text2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2"/>
    <w:unhideWhenUsed/>
    <w:rsid w:val="00AE3087"/>
    <w:pPr>
      <w:keepNext/>
      <w:keepLines/>
      <w:spacing w:line="276" w:lineRule="auto"/>
      <w:outlineLvl w:val="1"/>
    </w:pPr>
    <w:rPr>
      <w:rFonts w:eastAsiaTheme="majorEastAsia" w:cstheme="majorBidi"/>
      <w:bCs/>
      <w:color w:val="011892" w:themeColor="text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3"/>
    <w:unhideWhenUsed/>
    <w:rsid w:val="00AE3087"/>
    <w:pPr>
      <w:keepNext/>
      <w:keepLines/>
      <w:spacing w:line="276" w:lineRule="auto"/>
      <w:outlineLvl w:val="2"/>
    </w:pPr>
    <w:rPr>
      <w:rFonts w:eastAsiaTheme="majorEastAsia" w:cstheme="majorBidi"/>
      <w:bCs/>
      <w:color w:val="011892" w:themeColor="text2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4"/>
    <w:unhideWhenUsed/>
    <w:rsid w:val="00AE3087"/>
    <w:pPr>
      <w:keepNext/>
      <w:keepLines/>
      <w:spacing w:line="276" w:lineRule="auto"/>
      <w:outlineLvl w:val="3"/>
    </w:pPr>
    <w:rPr>
      <w:rFonts w:eastAsiaTheme="majorEastAsia" w:cstheme="majorBidi"/>
      <w:bCs/>
      <w:iCs/>
      <w:color w:val="17191B" w:themeColor="text1" w:themeShade="80"/>
      <w:sz w:val="28"/>
      <w:szCs w:val="22"/>
    </w:rPr>
  </w:style>
  <w:style w:type="paragraph" w:styleId="Heading5">
    <w:name w:val="heading 5"/>
    <w:basedOn w:val="Normal"/>
    <w:next w:val="Normal"/>
    <w:link w:val="Heading5Char"/>
    <w:uiPriority w:val="5"/>
    <w:unhideWhenUsed/>
    <w:rsid w:val="00AE3087"/>
    <w:pPr>
      <w:keepNext/>
      <w:keepLines/>
      <w:spacing w:line="276" w:lineRule="auto"/>
      <w:outlineLvl w:val="4"/>
    </w:pPr>
    <w:rPr>
      <w:rFonts w:eastAsiaTheme="majorEastAsia" w:cstheme="majorBidi"/>
      <w:color w:val="011892" w:themeColor="text2"/>
      <w:sz w:val="24"/>
      <w:szCs w:val="22"/>
    </w:rPr>
  </w:style>
  <w:style w:type="paragraph" w:styleId="Heading6">
    <w:name w:val="heading 6"/>
    <w:basedOn w:val="Normal"/>
    <w:next w:val="Normal"/>
    <w:link w:val="Heading6Char"/>
    <w:uiPriority w:val="6"/>
    <w:unhideWhenUsed/>
    <w:rsid w:val="00152FD6"/>
    <w:pPr>
      <w:keepNext/>
      <w:keepLines/>
      <w:spacing w:line="276" w:lineRule="auto"/>
      <w:outlineLvl w:val="5"/>
    </w:pPr>
    <w:rPr>
      <w:rFonts w:asciiTheme="majorHAnsi" w:eastAsiaTheme="majorEastAsia" w:hAnsiTheme="majorHAnsi" w:cstheme="majorBidi"/>
      <w:iCs/>
      <w:color w:val="17191B" w:themeColor="text1" w:themeShade="80"/>
      <w:sz w:val="24"/>
      <w:szCs w:val="22"/>
    </w:rPr>
  </w:style>
  <w:style w:type="paragraph" w:styleId="Heading7">
    <w:name w:val="heading 7"/>
    <w:basedOn w:val="Normal"/>
    <w:next w:val="Normal"/>
    <w:link w:val="Heading7Char"/>
    <w:uiPriority w:val="7"/>
    <w:unhideWhenUsed/>
    <w:rsid w:val="00152FD6"/>
    <w:pPr>
      <w:keepNext/>
      <w:keepLines/>
      <w:spacing w:line="276" w:lineRule="auto"/>
      <w:outlineLvl w:val="6"/>
    </w:pPr>
    <w:rPr>
      <w:rFonts w:asciiTheme="majorHAnsi" w:eastAsiaTheme="majorEastAsia" w:hAnsiTheme="majorHAnsi" w:cstheme="majorBidi"/>
      <w:i/>
      <w:iCs/>
      <w:sz w:val="24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2F6B7B"/>
    <w:pPr>
      <w:keepNext/>
      <w:keepLines/>
      <w:numPr>
        <w:ilvl w:val="7"/>
        <w:numId w:val="2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5E666C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2F6B7B"/>
    <w:pPr>
      <w:keepNext/>
      <w:keepLines/>
      <w:numPr>
        <w:ilvl w:val="8"/>
        <w:numId w:val="2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5E666C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6B7B"/>
    <w:pPr>
      <w:tabs>
        <w:tab w:val="center" w:pos="4680"/>
        <w:tab w:val="right" w:pos="9360"/>
      </w:tabs>
    </w:pPr>
    <w:rPr>
      <w:rFonts w:eastAsia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F6B7B"/>
    <w:rPr>
      <w:color w:val="2F3336" w:themeColor="text1"/>
    </w:rPr>
  </w:style>
  <w:style w:type="paragraph" w:styleId="Footer">
    <w:name w:val="footer"/>
    <w:basedOn w:val="Normal"/>
    <w:link w:val="FooterChar"/>
    <w:uiPriority w:val="99"/>
    <w:unhideWhenUsed/>
    <w:rsid w:val="002F6B7B"/>
    <w:pPr>
      <w:tabs>
        <w:tab w:val="center" w:pos="4680"/>
        <w:tab w:val="right" w:pos="9360"/>
      </w:tabs>
    </w:pPr>
    <w:rPr>
      <w:rFonts w:eastAsia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F6B7B"/>
    <w:rPr>
      <w:color w:val="2F3336" w:themeColor="text1"/>
    </w:rPr>
  </w:style>
  <w:style w:type="paragraph" w:styleId="BalloonText">
    <w:name w:val="Balloon Text"/>
    <w:basedOn w:val="Normal"/>
    <w:link w:val="BalloonTextChar"/>
    <w:uiPriority w:val="99"/>
    <w:semiHidden/>
    <w:rsid w:val="002F6B7B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B7B"/>
    <w:rPr>
      <w:rFonts w:ascii="Tahoma" w:hAnsi="Tahoma" w:cs="Tahoma"/>
      <w:color w:val="2F3336" w:themeColor="text1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AE3087"/>
    <w:rPr>
      <w:rFonts w:ascii="Calibri" w:eastAsiaTheme="majorEastAsia" w:hAnsi="Calibri" w:cstheme="majorBidi"/>
      <w:bCs/>
      <w:color w:val="011892" w:themeColor="text2"/>
      <w:sz w:val="40"/>
      <w:szCs w:val="28"/>
      <w:lang w:val="sl-SI"/>
    </w:rPr>
  </w:style>
  <w:style w:type="paragraph" w:styleId="ListParagraph">
    <w:name w:val="List Paragraph"/>
    <w:basedOn w:val="Normal"/>
    <w:uiPriority w:val="34"/>
    <w:rsid w:val="00AC712E"/>
    <w:pPr>
      <w:numPr>
        <w:numId w:val="4"/>
      </w:numPr>
      <w:spacing w:line="276" w:lineRule="auto"/>
      <w:contextualSpacing/>
    </w:pPr>
    <w:rPr>
      <w:rFonts w:eastAsiaTheme="minorHAnsi" w:cstheme="minorBidi"/>
      <w:szCs w:val="22"/>
    </w:rPr>
  </w:style>
  <w:style w:type="character" w:customStyle="1" w:styleId="Heading2Char">
    <w:name w:val="Heading 2 Char"/>
    <w:basedOn w:val="DefaultParagraphFont"/>
    <w:link w:val="Heading2"/>
    <w:uiPriority w:val="2"/>
    <w:rsid w:val="00AE3087"/>
    <w:rPr>
      <w:rFonts w:ascii="Calibri" w:eastAsiaTheme="majorEastAsia" w:hAnsi="Calibri" w:cstheme="majorBidi"/>
      <w:bCs/>
      <w:color w:val="011892" w:themeColor="text2"/>
      <w:sz w:val="24"/>
      <w:szCs w:val="26"/>
      <w:lang w:val="sl-SI"/>
    </w:rPr>
  </w:style>
  <w:style w:type="paragraph" w:styleId="Title">
    <w:name w:val="Title"/>
    <w:basedOn w:val="Normal"/>
    <w:next w:val="Normal"/>
    <w:link w:val="TitleChar"/>
    <w:uiPriority w:val="10"/>
    <w:rsid w:val="002F6B7B"/>
    <w:pPr>
      <w:spacing w:after="300"/>
      <w:contextualSpacing/>
    </w:pPr>
    <w:rPr>
      <w:rFonts w:eastAsiaTheme="majorEastAsia" w:cstheme="majorBidi"/>
      <w:color w:val="011892" w:themeColor="text2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F6B7B"/>
    <w:rPr>
      <w:rFonts w:eastAsiaTheme="majorEastAsia" w:cstheme="majorBidi"/>
      <w:color w:val="011892" w:themeColor="text2"/>
      <w:spacing w:val="5"/>
      <w:kern w:val="28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2F6B7B"/>
    <w:pPr>
      <w:numPr>
        <w:ilvl w:val="1"/>
      </w:numPr>
      <w:spacing w:line="276" w:lineRule="auto"/>
    </w:pPr>
    <w:rPr>
      <w:rFonts w:eastAsiaTheme="majorEastAsia" w:cstheme="majorBidi"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6B7B"/>
    <w:rPr>
      <w:rFonts w:eastAsiaTheme="majorEastAsia" w:cstheme="majorBidi"/>
      <w:i/>
      <w:iCs/>
      <w:color w:val="2F3336" w:themeColor="text1"/>
      <w:spacing w:val="15"/>
      <w:szCs w:val="24"/>
    </w:rPr>
  </w:style>
  <w:style w:type="character" w:styleId="SubtleEmphasis">
    <w:name w:val="Subtle Emphasis"/>
    <w:basedOn w:val="DefaultParagraphFont"/>
    <w:uiPriority w:val="19"/>
    <w:semiHidden/>
    <w:qFormat/>
    <w:rsid w:val="002F6B7B"/>
    <w:rPr>
      <w:i/>
      <w:iCs/>
      <w:color w:val="9199A0" w:themeColor="text1" w:themeTint="7F"/>
    </w:rPr>
  </w:style>
  <w:style w:type="character" w:customStyle="1" w:styleId="Heading3Char">
    <w:name w:val="Heading 3 Char"/>
    <w:basedOn w:val="DefaultParagraphFont"/>
    <w:link w:val="Heading3"/>
    <w:uiPriority w:val="3"/>
    <w:rsid w:val="00AE3087"/>
    <w:rPr>
      <w:rFonts w:ascii="Calibri" w:eastAsiaTheme="majorEastAsia" w:hAnsi="Calibri" w:cstheme="majorBidi"/>
      <w:bCs/>
      <w:color w:val="011892" w:themeColor="text2"/>
      <w:sz w:val="28"/>
      <w:lang w:val="sl-SI"/>
    </w:rPr>
  </w:style>
  <w:style w:type="character" w:customStyle="1" w:styleId="Heading4Char">
    <w:name w:val="Heading 4 Char"/>
    <w:basedOn w:val="DefaultParagraphFont"/>
    <w:link w:val="Heading4"/>
    <w:uiPriority w:val="4"/>
    <w:rsid w:val="00AE3087"/>
    <w:rPr>
      <w:rFonts w:ascii="Calibri" w:eastAsiaTheme="majorEastAsia" w:hAnsi="Calibri" w:cstheme="majorBidi"/>
      <w:bCs/>
      <w:iCs/>
      <w:color w:val="17191B" w:themeColor="text1" w:themeShade="80"/>
      <w:sz w:val="28"/>
      <w:lang w:val="sl-SI"/>
    </w:rPr>
  </w:style>
  <w:style w:type="character" w:customStyle="1" w:styleId="Heading5Char">
    <w:name w:val="Heading 5 Char"/>
    <w:basedOn w:val="DefaultParagraphFont"/>
    <w:link w:val="Heading5"/>
    <w:uiPriority w:val="5"/>
    <w:rsid w:val="00AE3087"/>
    <w:rPr>
      <w:rFonts w:ascii="Calibri" w:eastAsiaTheme="majorEastAsia" w:hAnsi="Calibri" w:cstheme="majorBidi"/>
      <w:color w:val="011892" w:themeColor="text2"/>
      <w:sz w:val="24"/>
      <w:lang w:val="sl-SI"/>
    </w:rPr>
  </w:style>
  <w:style w:type="character" w:customStyle="1" w:styleId="Heading6Char">
    <w:name w:val="Heading 6 Char"/>
    <w:basedOn w:val="DefaultParagraphFont"/>
    <w:link w:val="Heading6"/>
    <w:uiPriority w:val="6"/>
    <w:rsid w:val="00152FD6"/>
    <w:rPr>
      <w:rFonts w:asciiTheme="majorHAnsi" w:eastAsiaTheme="majorEastAsia" w:hAnsiTheme="majorHAnsi" w:cstheme="majorBidi"/>
      <w:iCs/>
      <w:color w:val="17191B" w:themeColor="text1" w:themeShade="80"/>
      <w:sz w:val="24"/>
    </w:rPr>
  </w:style>
  <w:style w:type="character" w:customStyle="1" w:styleId="Heading7Char">
    <w:name w:val="Heading 7 Char"/>
    <w:basedOn w:val="DefaultParagraphFont"/>
    <w:link w:val="Heading7"/>
    <w:uiPriority w:val="7"/>
    <w:rsid w:val="00152FD6"/>
    <w:rPr>
      <w:rFonts w:asciiTheme="majorHAnsi" w:eastAsiaTheme="majorEastAsia" w:hAnsiTheme="majorHAnsi" w:cstheme="majorBidi"/>
      <w:i/>
      <w:iCs/>
      <w:color w:val="2F3336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6B7B"/>
    <w:rPr>
      <w:rFonts w:asciiTheme="majorHAnsi" w:eastAsiaTheme="majorEastAsia" w:hAnsiTheme="majorHAnsi" w:cstheme="majorBidi"/>
      <w:color w:val="5E666C" w:themeColor="text1" w:themeTint="BF"/>
      <w:sz w:val="20"/>
      <w:szCs w:val="20"/>
      <w:lang w:val="sl-S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6B7B"/>
    <w:rPr>
      <w:rFonts w:asciiTheme="majorHAnsi" w:eastAsiaTheme="majorEastAsia" w:hAnsiTheme="majorHAnsi" w:cstheme="majorBidi"/>
      <w:i/>
      <w:iCs/>
      <w:color w:val="5E666C" w:themeColor="text1" w:themeTint="BF"/>
      <w:sz w:val="20"/>
      <w:szCs w:val="20"/>
      <w:lang w:val="sl-SI"/>
    </w:rPr>
  </w:style>
  <w:style w:type="numbering" w:customStyle="1" w:styleId="Numbering">
    <w:name w:val="Numbering"/>
    <w:uiPriority w:val="99"/>
    <w:rsid w:val="00184D7F"/>
    <w:pPr>
      <w:numPr>
        <w:numId w:val="3"/>
      </w:numPr>
    </w:pPr>
  </w:style>
  <w:style w:type="numbering" w:customStyle="1" w:styleId="Bullets">
    <w:name w:val="Bullets"/>
    <w:uiPriority w:val="99"/>
    <w:rsid w:val="00242C13"/>
    <w:pPr>
      <w:numPr>
        <w:numId w:val="1"/>
      </w:numPr>
    </w:pPr>
  </w:style>
  <w:style w:type="paragraph" w:styleId="TOC1">
    <w:name w:val="toc 1"/>
    <w:basedOn w:val="Normal"/>
    <w:next w:val="Normal"/>
    <w:autoRedefine/>
    <w:uiPriority w:val="39"/>
    <w:rsid w:val="002F6B7B"/>
    <w:pPr>
      <w:spacing w:after="100" w:line="276" w:lineRule="auto"/>
    </w:pPr>
    <w:rPr>
      <w:rFonts w:eastAsiaTheme="minorHAnsi" w:cstheme="minorBidi"/>
      <w:szCs w:val="22"/>
    </w:rPr>
  </w:style>
  <w:style w:type="paragraph" w:styleId="TOC2">
    <w:name w:val="toc 2"/>
    <w:basedOn w:val="Normal"/>
    <w:next w:val="Normal"/>
    <w:autoRedefine/>
    <w:uiPriority w:val="39"/>
    <w:rsid w:val="002F6B7B"/>
    <w:pPr>
      <w:spacing w:after="100" w:line="276" w:lineRule="auto"/>
      <w:ind w:left="220"/>
    </w:pPr>
    <w:rPr>
      <w:rFonts w:eastAsiaTheme="minorHAnsi" w:cstheme="minorBidi"/>
      <w:szCs w:val="22"/>
    </w:rPr>
  </w:style>
  <w:style w:type="paragraph" w:styleId="TOC3">
    <w:name w:val="toc 3"/>
    <w:basedOn w:val="Normal"/>
    <w:next w:val="Normal"/>
    <w:autoRedefine/>
    <w:uiPriority w:val="39"/>
    <w:rsid w:val="002F6B7B"/>
    <w:pPr>
      <w:spacing w:after="100" w:line="276" w:lineRule="auto"/>
      <w:ind w:left="440"/>
    </w:pPr>
    <w:rPr>
      <w:rFonts w:eastAsiaTheme="minorHAnsi" w:cstheme="minorBidi"/>
      <w:szCs w:val="22"/>
    </w:rPr>
  </w:style>
  <w:style w:type="paragraph" w:styleId="TOC4">
    <w:name w:val="toc 4"/>
    <w:basedOn w:val="Normal"/>
    <w:next w:val="Normal"/>
    <w:autoRedefine/>
    <w:uiPriority w:val="39"/>
    <w:rsid w:val="002F6B7B"/>
    <w:pPr>
      <w:spacing w:after="100" w:line="276" w:lineRule="auto"/>
      <w:ind w:left="660"/>
    </w:pPr>
    <w:rPr>
      <w:rFonts w:eastAsiaTheme="minorHAnsi" w:cstheme="minorBidi"/>
      <w:szCs w:val="22"/>
    </w:rPr>
  </w:style>
  <w:style w:type="paragraph" w:styleId="TOC5">
    <w:name w:val="toc 5"/>
    <w:basedOn w:val="Normal"/>
    <w:next w:val="Normal"/>
    <w:autoRedefine/>
    <w:uiPriority w:val="39"/>
    <w:rsid w:val="002F6B7B"/>
    <w:pPr>
      <w:spacing w:after="100" w:line="276" w:lineRule="auto"/>
      <w:ind w:left="880"/>
    </w:pPr>
    <w:rPr>
      <w:rFonts w:eastAsiaTheme="minorHAnsi" w:cstheme="minorBidi"/>
      <w:szCs w:val="22"/>
    </w:rPr>
  </w:style>
  <w:style w:type="paragraph" w:styleId="TOC6">
    <w:name w:val="toc 6"/>
    <w:basedOn w:val="Normal"/>
    <w:next w:val="Normal"/>
    <w:autoRedefine/>
    <w:uiPriority w:val="39"/>
    <w:rsid w:val="002F6B7B"/>
    <w:pPr>
      <w:spacing w:after="100" w:line="276" w:lineRule="auto"/>
      <w:ind w:left="1100"/>
    </w:pPr>
    <w:rPr>
      <w:rFonts w:eastAsiaTheme="minorHAnsi" w:cstheme="minorBidi"/>
      <w:szCs w:val="22"/>
    </w:rPr>
  </w:style>
  <w:style w:type="paragraph" w:styleId="TOC7">
    <w:name w:val="toc 7"/>
    <w:basedOn w:val="Normal"/>
    <w:next w:val="Normal"/>
    <w:autoRedefine/>
    <w:uiPriority w:val="39"/>
    <w:rsid w:val="002F6B7B"/>
    <w:pPr>
      <w:spacing w:after="100" w:line="276" w:lineRule="auto"/>
      <w:ind w:left="1320"/>
    </w:pPr>
    <w:rPr>
      <w:rFonts w:eastAsiaTheme="minorHAnsi" w:cstheme="minorBidi"/>
      <w:szCs w:val="22"/>
    </w:rPr>
  </w:style>
  <w:style w:type="character" w:styleId="Hyperlink">
    <w:name w:val="Hyperlink"/>
    <w:basedOn w:val="DefaultParagraphFont"/>
    <w:uiPriority w:val="99"/>
    <w:unhideWhenUsed/>
    <w:rsid w:val="002F6B7B"/>
    <w:rPr>
      <w:color w:val="7F7F7F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F6B7B"/>
    <w:pPr>
      <w:spacing w:before="480"/>
      <w:outlineLvl w:val="9"/>
    </w:pPr>
    <w:rPr>
      <w:b/>
      <w:color w:val="20399F" w:themeColor="accent1" w:themeShade="BF"/>
      <w:sz w:val="28"/>
      <w:lang w:eastAsia="ja-JP"/>
    </w:rPr>
  </w:style>
  <w:style w:type="table" w:styleId="TableGrid">
    <w:name w:val="Table Grid"/>
    <w:basedOn w:val="TableNormal"/>
    <w:uiPriority w:val="59"/>
    <w:rsid w:val="00C92D8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istop">
    <w:name w:val="Pristop"/>
    <w:basedOn w:val="TableNormal"/>
    <w:uiPriority w:val="99"/>
    <w:rsid w:val="00C92D80"/>
    <w:pPr>
      <w:spacing w:line="240" w:lineRule="auto"/>
    </w:pPr>
    <w:rPr>
      <w:rFonts w:eastAsia="Times New Roman" w:cs="Times New Roman"/>
      <w:color w:val="2F3336" w:themeColor="text1"/>
      <w:sz w:val="20"/>
      <w:szCs w:val="20"/>
      <w:lang w:val="sl-SI" w:eastAsia="zh-CN"/>
    </w:rPr>
    <w:tblPr>
      <w:tblBorders>
        <w:top w:val="dashed" w:sz="6" w:space="0" w:color="2F3336" w:themeColor="text1"/>
        <w:bottom w:val="dashed" w:sz="6" w:space="0" w:color="2F3336" w:themeColor="text1"/>
        <w:insideH w:val="dashed" w:sz="6" w:space="0" w:color="2F3336" w:themeColor="text1"/>
        <w:insideV w:val="dashed" w:sz="6" w:space="0" w:color="2F3336" w:themeColor="text1"/>
      </w:tblBorders>
      <w:tblCellMar>
        <w:top w:w="68" w:type="dxa"/>
        <w:bottom w:w="68" w:type="dxa"/>
      </w:tblCellMar>
    </w:tblPr>
    <w:trPr>
      <w:trHeight w:hRule="exact" w:val="567"/>
    </w:trPr>
    <w:tcPr>
      <w:vAlign w:val="center"/>
    </w:tcPr>
  </w:style>
  <w:style w:type="character" w:styleId="CommentReference">
    <w:name w:val="annotation reference"/>
    <w:basedOn w:val="DefaultParagraphFont"/>
    <w:uiPriority w:val="99"/>
    <w:semiHidden/>
    <w:rsid w:val="00F720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720B3"/>
    <w:rPr>
      <w:rFonts w:eastAsiaTheme="minorHAnsi" w:cstheme="minorBid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20B3"/>
    <w:rPr>
      <w:color w:val="2F3336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720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20B3"/>
    <w:rPr>
      <w:b/>
      <w:bCs/>
      <w:color w:val="2F3336" w:themeColor="text1"/>
      <w:sz w:val="20"/>
      <w:szCs w:val="20"/>
    </w:rPr>
  </w:style>
  <w:style w:type="table" w:customStyle="1" w:styleId="Pristop1">
    <w:name w:val="Pristop 1"/>
    <w:basedOn w:val="TableGrid"/>
    <w:uiPriority w:val="99"/>
    <w:rsid w:val="00E05B01"/>
    <w:rPr>
      <w:color w:val="FFFFFF" w:themeColor="background1"/>
      <w:sz w:val="18"/>
    </w:rPr>
    <w:tblPr>
      <w:tblBorders>
        <w:top w:val="none" w:sz="0" w:space="0" w:color="auto"/>
        <w:left w:val="none" w:sz="0" w:space="0" w:color="auto"/>
        <w:bottom w:val="dashed" w:sz="6" w:space="0" w:color="2F3336" w:themeColor="text1"/>
        <w:right w:val="none" w:sz="0" w:space="0" w:color="auto"/>
        <w:insideH w:val="dashed" w:sz="6" w:space="0" w:color="2F3336" w:themeColor="text1"/>
        <w:insideV w:val="dashed" w:sz="6" w:space="0" w:color="2F3336" w:themeColor="text1"/>
      </w:tblBorders>
      <w:tblCellMar>
        <w:top w:w="68" w:type="dxa"/>
        <w:bottom w:w="68" w:type="dxa"/>
      </w:tblCellMar>
    </w:tblPr>
    <w:tcPr>
      <w:shd w:val="clear" w:color="auto" w:fill="FFFFFF" w:themeFill="background1"/>
    </w:tcPr>
    <w:tblStylePr w:type="firstRow">
      <w:rPr>
        <w:rFonts w:asciiTheme="majorHAnsi" w:hAnsiTheme="majorHAnsi"/>
        <w:b/>
        <w:color w:val="FFFFFF"/>
        <w:sz w:val="18"/>
      </w:rPr>
      <w:tblPr/>
      <w:tcPr>
        <w:tcBorders>
          <w:bottom w:val="single" w:sz="6" w:space="0" w:color="FFFFFF" w:themeColor="background1"/>
          <w:insideV w:val="single" w:sz="6" w:space="0" w:color="FFFFFF" w:themeColor="background1"/>
        </w:tcBorders>
        <w:shd w:val="clear" w:color="auto" w:fill="D3D6D9" w:themeFill="text1" w:themeFillTint="33"/>
      </w:tcPr>
    </w:tblStylePr>
    <w:tblStylePr w:type="firstCol">
      <w:rPr>
        <w:b/>
      </w:rPr>
      <w:tblPr/>
      <w:tcPr>
        <w:tcBorders>
          <w:bottom w:val="nil"/>
          <w:right w:val="single" w:sz="6" w:space="0" w:color="FFFFFF" w:themeColor="background1"/>
          <w:insideH w:val="single" w:sz="6" w:space="0" w:color="FFFFFF" w:themeColor="background1"/>
        </w:tcBorders>
        <w:shd w:val="clear" w:color="auto" w:fill="2648FD" w:themeFill="text2" w:themeFillTint="99"/>
      </w:tcPr>
    </w:tblStylePr>
  </w:style>
  <w:style w:type="paragraph" w:customStyle="1" w:styleId="Style1">
    <w:name w:val="Style1"/>
    <w:basedOn w:val="Normal"/>
    <w:link w:val="Style1Char"/>
    <w:rsid w:val="00E27492"/>
    <w:pPr>
      <w:spacing w:before="300"/>
    </w:pPr>
    <w:rPr>
      <w:b/>
      <w:color w:val="292929"/>
    </w:rPr>
  </w:style>
  <w:style w:type="character" w:customStyle="1" w:styleId="Style1Char">
    <w:name w:val="Style1 Char"/>
    <w:basedOn w:val="DefaultParagraphFont"/>
    <w:link w:val="Style1"/>
    <w:rsid w:val="00E27492"/>
    <w:rPr>
      <w:rFonts w:ascii="Calibri" w:eastAsia="Times New Roman" w:hAnsi="Calibri" w:cs="Times New Roman"/>
      <w:b/>
      <w:color w:val="292929"/>
      <w:sz w:val="20"/>
      <w:szCs w:val="21"/>
      <w:lang w:val="sl-SI"/>
    </w:rPr>
  </w:style>
  <w:style w:type="paragraph" w:customStyle="1" w:styleId="Tabela">
    <w:name w:val="Tabela"/>
    <w:basedOn w:val="Normal"/>
    <w:uiPriority w:val="99"/>
    <w:rsid w:val="00774114"/>
    <w:pPr>
      <w:spacing w:before="60" w:after="60"/>
      <w:jc w:val="center"/>
    </w:pPr>
    <w:rPr>
      <w:rFonts w:ascii="Arial" w:hAnsi="Arial"/>
      <w:color w:val="auto"/>
      <w:szCs w:val="20"/>
    </w:rPr>
  </w:style>
  <w:style w:type="paragraph" w:styleId="NormalWeb">
    <w:name w:val="Normal (Web)"/>
    <w:basedOn w:val="Normal"/>
    <w:uiPriority w:val="99"/>
    <w:unhideWhenUsed/>
    <w:rsid w:val="00D61A06"/>
    <w:pPr>
      <w:spacing w:before="100" w:beforeAutospacing="1" w:after="100" w:afterAutospacing="1"/>
    </w:pPr>
    <w:rPr>
      <w:rFonts w:ascii="Times New Roman" w:hAnsi="Times New Roman"/>
      <w:color w:val="auto"/>
      <w:sz w:val="24"/>
      <w:szCs w:val="24"/>
      <w:lang w:eastAsia="sl-SI"/>
    </w:rPr>
  </w:style>
  <w:style w:type="character" w:customStyle="1" w:styleId="apple-converted-space">
    <w:name w:val="apple-converted-space"/>
    <w:basedOn w:val="DefaultParagraphFont"/>
    <w:rsid w:val="00D61A06"/>
  </w:style>
  <w:style w:type="paragraph" w:styleId="ListBullet">
    <w:name w:val="List Bullet"/>
    <w:basedOn w:val="Normal"/>
    <w:uiPriority w:val="99"/>
    <w:unhideWhenUsed/>
    <w:rsid w:val="00BF2901"/>
    <w:pPr>
      <w:numPr>
        <w:numId w:val="5"/>
      </w:numPr>
      <w:contextualSpacing/>
    </w:pPr>
  </w:style>
  <w:style w:type="paragraph" w:customStyle="1" w:styleId="BasicParagraph">
    <w:name w:val="[Basic Paragraph]"/>
    <w:basedOn w:val="Normal"/>
    <w:uiPriority w:val="99"/>
    <w:rsid w:val="00C90AD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405087"/>
    <w:rPr>
      <w:rFonts w:ascii="Calibri" w:hAnsi="Calibri"/>
    </w:rPr>
  </w:style>
  <w:style w:type="paragraph" w:customStyle="1" w:styleId="ListParagraph2">
    <w:name w:val="List Paragraph 2"/>
    <w:basedOn w:val="ListParagraph"/>
    <w:rsid w:val="00FF50A9"/>
    <w:pPr>
      <w:numPr>
        <w:numId w:val="0"/>
      </w:numPr>
    </w:pPr>
    <w:rPr>
      <w:szCs w:val="20"/>
    </w:rPr>
  </w:style>
  <w:style w:type="paragraph" w:customStyle="1" w:styleId="Normalspacebefore">
    <w:name w:val="Normal space before"/>
    <w:basedOn w:val="Normal"/>
    <w:rsid w:val="00FF50A9"/>
    <w:pPr>
      <w:spacing w:before="200"/>
    </w:pPr>
  </w:style>
  <w:style w:type="paragraph" w:customStyle="1" w:styleId="MEETINGTITLE">
    <w:name w:val="MEETING TITLE"/>
    <w:basedOn w:val="Heading1"/>
    <w:link w:val="MEETINGTITLEZnak"/>
    <w:qFormat/>
    <w:rsid w:val="00F1302D"/>
    <w:rPr>
      <w:b/>
      <w:lang w:val="en-US"/>
    </w:rPr>
  </w:style>
  <w:style w:type="paragraph" w:customStyle="1" w:styleId="Meetingplaceandtime">
    <w:name w:val="Meeting place and time"/>
    <w:basedOn w:val="Heading2"/>
    <w:link w:val="MeetingplaceandtimeZnak"/>
    <w:qFormat/>
    <w:rsid w:val="00F1302D"/>
    <w:pPr>
      <w:pBdr>
        <w:bottom w:val="single" w:sz="4" w:space="1" w:color="auto"/>
      </w:pBdr>
    </w:pPr>
    <w:rPr>
      <w:color w:val="auto"/>
      <w:lang w:val="en-US"/>
    </w:rPr>
  </w:style>
  <w:style w:type="character" w:customStyle="1" w:styleId="MEETINGTITLEZnak">
    <w:name w:val="MEETING TITLE Znak"/>
    <w:basedOn w:val="Heading1Char"/>
    <w:link w:val="MEETINGTITLE"/>
    <w:rsid w:val="00F1302D"/>
    <w:rPr>
      <w:rFonts w:ascii="Calibri" w:eastAsiaTheme="majorEastAsia" w:hAnsi="Calibri" w:cstheme="majorBidi"/>
      <w:b/>
      <w:bCs/>
      <w:color w:val="011892" w:themeColor="text2"/>
      <w:sz w:val="40"/>
      <w:szCs w:val="28"/>
      <w:lang w:val="sl-SI"/>
    </w:rPr>
  </w:style>
  <w:style w:type="paragraph" w:customStyle="1" w:styleId="Agendaitem">
    <w:name w:val="Agenda item"/>
    <w:basedOn w:val="Normal"/>
    <w:next w:val="NormalText"/>
    <w:link w:val="AgendaitemZnak"/>
    <w:qFormat/>
    <w:rsid w:val="000C7609"/>
    <w:pPr>
      <w:numPr>
        <w:numId w:val="6"/>
      </w:numPr>
      <w:spacing w:line="240" w:lineRule="auto"/>
      <w:ind w:left="227" w:hanging="227"/>
    </w:pPr>
    <w:rPr>
      <w:rFonts w:eastAsiaTheme="minorHAnsi"/>
      <w:b/>
      <w:bCs/>
      <w:color w:val="auto"/>
      <w:sz w:val="22"/>
      <w:szCs w:val="22"/>
      <w:lang w:val="en-US"/>
    </w:rPr>
  </w:style>
  <w:style w:type="character" w:customStyle="1" w:styleId="MeetingplaceandtimeZnak">
    <w:name w:val="Meeting place and time Znak"/>
    <w:basedOn w:val="Heading2Char"/>
    <w:link w:val="Meetingplaceandtime"/>
    <w:rsid w:val="00F1302D"/>
    <w:rPr>
      <w:rFonts w:ascii="Calibri" w:eastAsiaTheme="majorEastAsia" w:hAnsi="Calibri" w:cstheme="majorBidi"/>
      <w:bCs/>
      <w:color w:val="011892" w:themeColor="text2"/>
      <w:sz w:val="24"/>
      <w:szCs w:val="26"/>
      <w:lang w:val="sl-SI"/>
    </w:rPr>
  </w:style>
  <w:style w:type="paragraph" w:customStyle="1" w:styleId="Agendaitemwithpersonresponsible">
    <w:name w:val="Agenda item with person responsible"/>
    <w:basedOn w:val="Normal"/>
    <w:link w:val="AgendaitemwithpersonresponsibleZnak"/>
    <w:rsid w:val="006E150A"/>
    <w:pPr>
      <w:spacing w:line="240" w:lineRule="auto"/>
    </w:pPr>
    <w:rPr>
      <w:rFonts w:eastAsiaTheme="minorHAnsi"/>
      <w:b/>
      <w:color w:val="auto"/>
      <w:sz w:val="22"/>
      <w:szCs w:val="22"/>
      <w:lang w:val="en-US"/>
    </w:rPr>
  </w:style>
  <w:style w:type="character" w:customStyle="1" w:styleId="AgendaitemZnak">
    <w:name w:val="Agenda item Znak"/>
    <w:basedOn w:val="DefaultParagraphFont"/>
    <w:link w:val="Agendaitem"/>
    <w:rsid w:val="000C7609"/>
    <w:rPr>
      <w:rFonts w:ascii="Calibri" w:hAnsi="Calibri" w:cs="Times New Roman"/>
      <w:b/>
      <w:bCs/>
    </w:rPr>
  </w:style>
  <w:style w:type="paragraph" w:customStyle="1" w:styleId="Listing1stlevel">
    <w:name w:val="Listing 1st level"/>
    <w:basedOn w:val="ListBullet"/>
    <w:link w:val="Listing1stlevelZnak"/>
    <w:qFormat/>
    <w:rsid w:val="005A791B"/>
    <w:pPr>
      <w:spacing w:line="240" w:lineRule="auto"/>
      <w:ind w:left="584" w:hanging="357"/>
    </w:pPr>
    <w:rPr>
      <w:rFonts w:eastAsiaTheme="minorHAnsi"/>
      <w:color w:val="auto"/>
      <w:sz w:val="22"/>
      <w:szCs w:val="22"/>
      <w:lang w:val="en-US"/>
    </w:rPr>
  </w:style>
  <w:style w:type="character" w:customStyle="1" w:styleId="AgendaitemwithpersonresponsibleZnak">
    <w:name w:val="Agenda item with person responsible Znak"/>
    <w:basedOn w:val="DefaultParagraphFont"/>
    <w:link w:val="Agendaitemwithpersonresponsible"/>
    <w:rsid w:val="006E150A"/>
    <w:rPr>
      <w:rFonts w:ascii="Calibri" w:hAnsi="Calibri" w:cs="Times New Roman"/>
      <w:b/>
      <w:sz w:val="20"/>
      <w:szCs w:val="20"/>
    </w:rPr>
  </w:style>
  <w:style w:type="paragraph" w:customStyle="1" w:styleId="Listing2ndlevel">
    <w:name w:val="Listing 2nd level"/>
    <w:basedOn w:val="Normal"/>
    <w:link w:val="Listing2ndlevelZnak"/>
    <w:qFormat/>
    <w:rsid w:val="00BD6E27"/>
    <w:pPr>
      <w:numPr>
        <w:numId w:val="7"/>
      </w:numPr>
      <w:spacing w:line="240" w:lineRule="auto"/>
      <w:ind w:left="907" w:hanging="340"/>
    </w:pPr>
    <w:rPr>
      <w:rFonts w:eastAsiaTheme="minorHAnsi"/>
      <w:color w:val="auto"/>
      <w:sz w:val="22"/>
      <w:szCs w:val="22"/>
      <w:lang w:val="en-US"/>
    </w:rPr>
  </w:style>
  <w:style w:type="character" w:customStyle="1" w:styleId="Listing1stlevelZnak">
    <w:name w:val="Listing 1st level Znak"/>
    <w:basedOn w:val="DefaultParagraphFont"/>
    <w:link w:val="Listing1stlevel"/>
    <w:rsid w:val="005A791B"/>
    <w:rPr>
      <w:rFonts w:ascii="Calibri" w:hAnsi="Calibri" w:cs="Times New Roman"/>
    </w:rPr>
  </w:style>
  <w:style w:type="character" w:customStyle="1" w:styleId="Listing2ndlevelZnak">
    <w:name w:val="Listing 2nd level Znak"/>
    <w:basedOn w:val="DefaultParagraphFont"/>
    <w:link w:val="Listing2ndlevel"/>
    <w:rsid w:val="00BD6E27"/>
    <w:rPr>
      <w:rFonts w:ascii="Calibri" w:hAnsi="Calibri" w:cs="Times New Roman"/>
    </w:rPr>
  </w:style>
  <w:style w:type="paragraph" w:customStyle="1" w:styleId="NormalBold">
    <w:name w:val="Normal Bold"/>
    <w:basedOn w:val="Normal"/>
    <w:link w:val="NormalBoldZnak"/>
    <w:qFormat/>
    <w:rsid w:val="006E150A"/>
    <w:pPr>
      <w:spacing w:line="240" w:lineRule="auto"/>
      <w:ind w:left="227"/>
    </w:pPr>
    <w:rPr>
      <w:rFonts w:eastAsiaTheme="minorHAnsi"/>
      <w:b/>
      <w:bCs/>
      <w:color w:val="auto"/>
      <w:sz w:val="22"/>
      <w:szCs w:val="22"/>
      <w:lang w:val="en-US"/>
    </w:rPr>
  </w:style>
  <w:style w:type="paragraph" w:customStyle="1" w:styleId="NormalText">
    <w:name w:val="Normal Text"/>
    <w:basedOn w:val="Normal"/>
    <w:link w:val="NormalTextZnak"/>
    <w:qFormat/>
    <w:rsid w:val="006E150A"/>
    <w:pPr>
      <w:spacing w:line="240" w:lineRule="auto"/>
      <w:ind w:left="227"/>
    </w:pPr>
    <w:rPr>
      <w:rFonts w:eastAsiaTheme="minorHAnsi"/>
      <w:color w:val="auto"/>
      <w:sz w:val="22"/>
      <w:szCs w:val="22"/>
      <w:lang w:val="en-US"/>
    </w:rPr>
  </w:style>
  <w:style w:type="character" w:customStyle="1" w:styleId="NormalBoldZnak">
    <w:name w:val="Normal Bold Znak"/>
    <w:basedOn w:val="DefaultParagraphFont"/>
    <w:link w:val="NormalBold"/>
    <w:rsid w:val="006E150A"/>
    <w:rPr>
      <w:rFonts w:ascii="Calibri" w:hAnsi="Calibri" w:cs="Times New Roman"/>
      <w:b/>
      <w:bCs/>
      <w:sz w:val="20"/>
      <w:szCs w:val="20"/>
    </w:rPr>
  </w:style>
  <w:style w:type="character" w:customStyle="1" w:styleId="NormalTextZnak">
    <w:name w:val="Normal Text Znak"/>
    <w:basedOn w:val="DefaultParagraphFont"/>
    <w:link w:val="NormalText"/>
    <w:rsid w:val="006E150A"/>
    <w:rPr>
      <w:rFonts w:ascii="Calibri" w:hAnsi="Calibri" w:cs="Times New Roman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55B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4708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0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24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7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5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2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4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europeansealing.com/" TargetMode="External"/><Relationship Id="rId1" Type="http://schemas.openxmlformats.org/officeDocument/2006/relationships/hyperlink" Target="mailto:info@europeanseal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brina\Documents\Officeove%20predloge%20po%20meri\word_template_esa-background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2F3336"/>
      </a:dk1>
      <a:lt1>
        <a:srgbClr val="FFFFFF"/>
      </a:lt1>
      <a:dk2>
        <a:srgbClr val="011892"/>
      </a:dk2>
      <a:lt2>
        <a:srgbClr val="71B5F0"/>
      </a:lt2>
      <a:accent1>
        <a:srgbClr val="2C4DD4"/>
      </a:accent1>
      <a:accent2>
        <a:srgbClr val="3877DC"/>
      </a:accent2>
      <a:accent3>
        <a:srgbClr val="6A8BC0"/>
      </a:accent3>
      <a:accent4>
        <a:srgbClr val="008FFF"/>
      </a:accent4>
      <a:accent5>
        <a:srgbClr val="81BFFF"/>
      </a:accent5>
      <a:accent6>
        <a:srgbClr val="D4D4D4"/>
      </a:accent6>
      <a:hlink>
        <a:srgbClr val="7F7F7F"/>
      </a:hlink>
      <a:folHlink>
        <a:srgbClr val="7F7F7F"/>
      </a:folHlink>
    </a:clrScheme>
    <a:fontScheme name="PRISTOP 2014">
      <a:majorFont>
        <a:latin typeface="Franklin Gothic Medium"/>
        <a:ea typeface=""/>
        <a:cs typeface=""/>
      </a:majorFont>
      <a:minorFont>
        <a:latin typeface="Franklin Gothic Book"/>
        <a:ea typeface=""/>
        <a:cs typeface=""/>
      </a:minorFont>
    </a:fontScheme>
    <a:fmtScheme name="Coutur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0091B-49CE-4F10-9106-2127579CC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word_template_esa-background.dotx</Template>
  <TotalTime>178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</dc:creator>
  <cp:keywords/>
  <dc:description/>
  <cp:lastModifiedBy>i k</cp:lastModifiedBy>
  <cp:revision>14</cp:revision>
  <cp:lastPrinted>2017-05-05T14:46:00Z</cp:lastPrinted>
  <dcterms:created xsi:type="dcterms:W3CDTF">2017-06-06T09:24:00Z</dcterms:created>
  <dcterms:modified xsi:type="dcterms:W3CDTF">2021-10-27T11:00:00Z</dcterms:modified>
</cp:coreProperties>
</file>