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B7D9" w14:textId="77777777" w:rsidR="0064527F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5284B854" w14:textId="77777777" w:rsidR="0064527F" w:rsidRPr="00C90AD8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48A046B5" w14:textId="77777777" w:rsidR="007A053C" w:rsidRDefault="007A053C" w:rsidP="002073A6">
      <w:pPr>
        <w:pStyle w:val="Heading1"/>
        <w:jc w:val="center"/>
        <w:rPr>
          <w:lang w:val="en-US"/>
        </w:rPr>
      </w:pPr>
    </w:p>
    <w:p w14:paraId="47C55F93" w14:textId="4C8327D5" w:rsidR="002073A6" w:rsidRPr="00334E8C" w:rsidRDefault="009F714A" w:rsidP="00F1302D">
      <w:pPr>
        <w:pStyle w:val="MEETINGTITLE"/>
        <w:rPr>
          <w:rFonts w:cs="Calibri"/>
        </w:rPr>
      </w:pPr>
      <w:r w:rsidRPr="00334E8C">
        <w:rPr>
          <w:rFonts w:cs="Calibri"/>
        </w:rPr>
        <w:t>APPLICATION FORM</w:t>
      </w:r>
    </w:p>
    <w:p w14:paraId="79F071BA" w14:textId="679EF066" w:rsidR="002073A6" w:rsidRPr="00334E8C" w:rsidRDefault="009F714A" w:rsidP="00F1302D">
      <w:pPr>
        <w:pStyle w:val="Meetingplaceandtime"/>
        <w:rPr>
          <w:rFonts w:cs="Calibri"/>
          <w:sz w:val="32"/>
          <w:szCs w:val="32"/>
        </w:rPr>
      </w:pPr>
      <w:r w:rsidRPr="00334E8C">
        <w:rPr>
          <w:rFonts w:cs="Calibri"/>
          <w:sz w:val="32"/>
          <w:szCs w:val="32"/>
        </w:rPr>
        <w:t>Application for</w:t>
      </w:r>
      <w:r w:rsidR="00D93C4B" w:rsidRPr="00334E8C">
        <w:rPr>
          <w:rFonts w:cs="Calibri"/>
          <w:sz w:val="32"/>
          <w:szCs w:val="32"/>
        </w:rPr>
        <w:t xml:space="preserve"> </w:t>
      </w:r>
      <w:r w:rsidR="00D93C4B" w:rsidRPr="00334E8C">
        <w:rPr>
          <w:rFonts w:cs="Calibri"/>
          <w:sz w:val="32"/>
          <w:szCs w:val="32"/>
        </w:rPr>
        <w:t>[job title]</w:t>
      </w:r>
    </w:p>
    <w:p w14:paraId="17597C07" w14:textId="77777777" w:rsidR="00E77C5C" w:rsidRPr="00334E8C" w:rsidRDefault="00E77C5C" w:rsidP="00B13CC5">
      <w:pPr>
        <w:pStyle w:val="Heading2"/>
        <w:rPr>
          <w:rFonts w:cs="Calibri"/>
          <w:b/>
          <w:lang w:val="en-US"/>
        </w:rPr>
      </w:pPr>
    </w:p>
    <w:p w14:paraId="73686775" w14:textId="77777777" w:rsidR="00D93C4B" w:rsidRPr="00334E8C" w:rsidRDefault="00D93C4B" w:rsidP="00D93C4B">
      <w:pPr>
        <w:pStyle w:val="Agendaitem"/>
        <w:numPr>
          <w:ilvl w:val="0"/>
          <w:numId w:val="0"/>
        </w:numPr>
        <w:ind w:left="227" w:hanging="227"/>
        <w:rPr>
          <w:rFonts w:cs="Calibri"/>
          <w:sz w:val="32"/>
          <w:szCs w:val="32"/>
        </w:rPr>
      </w:pPr>
      <w:r w:rsidRPr="00334E8C">
        <w:rPr>
          <w:rFonts w:cs="Calibri"/>
          <w:sz w:val="32"/>
          <w:szCs w:val="32"/>
        </w:rPr>
        <w:t>Your details</w:t>
      </w:r>
    </w:p>
    <w:p w14:paraId="0755E181" w14:textId="77777777" w:rsidR="00D93C4B" w:rsidRPr="00334E8C" w:rsidRDefault="00D93C4B" w:rsidP="00D93C4B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</w:p>
    <w:p w14:paraId="04B8B7DB" w14:textId="77777777" w:rsidR="00D93C4B" w:rsidRPr="00334E8C" w:rsidRDefault="00D93C4B" w:rsidP="00D93C4B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  <w:r w:rsidRPr="00334E8C">
        <w:rPr>
          <w:rFonts w:cs="Calibri"/>
          <w:b w:val="0"/>
          <w:bCs w:val="0"/>
        </w:rPr>
        <w:t>Name:</w:t>
      </w:r>
    </w:p>
    <w:p w14:paraId="3D72038E" w14:textId="77777777" w:rsidR="00D93C4B" w:rsidRPr="00334E8C" w:rsidRDefault="00D93C4B" w:rsidP="00D93C4B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</w:p>
    <w:p w14:paraId="59FF44DD" w14:textId="77777777" w:rsidR="00D93C4B" w:rsidRPr="00334E8C" w:rsidRDefault="00D93C4B" w:rsidP="00D93C4B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  <w:r w:rsidRPr="00334E8C">
        <w:rPr>
          <w:rFonts w:cs="Calibri"/>
          <w:b w:val="0"/>
          <w:bCs w:val="0"/>
        </w:rPr>
        <w:t>Address:</w:t>
      </w:r>
    </w:p>
    <w:p w14:paraId="3101A9CD" w14:textId="77777777" w:rsidR="00D93C4B" w:rsidRPr="00334E8C" w:rsidRDefault="00D93C4B" w:rsidP="009F4211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</w:p>
    <w:p w14:paraId="27DBFD4F" w14:textId="77777777" w:rsidR="00D93C4B" w:rsidRPr="00334E8C" w:rsidRDefault="00D93C4B" w:rsidP="009F4211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  <w:r w:rsidRPr="00334E8C">
        <w:rPr>
          <w:rFonts w:cs="Calibri"/>
          <w:b w:val="0"/>
          <w:bCs w:val="0"/>
        </w:rPr>
        <w:t>Postcode:</w:t>
      </w:r>
    </w:p>
    <w:p w14:paraId="3D917F64" w14:textId="77777777" w:rsidR="00D93C4B" w:rsidRPr="00334E8C" w:rsidRDefault="00D93C4B" w:rsidP="009F4211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</w:p>
    <w:p w14:paraId="11D0E1F1" w14:textId="77777777" w:rsidR="00D93C4B" w:rsidRPr="00334E8C" w:rsidRDefault="00D93C4B" w:rsidP="009F4211">
      <w:pPr>
        <w:pStyle w:val="Agendaitem"/>
        <w:numPr>
          <w:ilvl w:val="0"/>
          <w:numId w:val="0"/>
        </w:numPr>
        <w:ind w:left="227" w:hanging="227"/>
        <w:rPr>
          <w:rFonts w:cs="Calibri"/>
          <w:b w:val="0"/>
          <w:bCs w:val="0"/>
        </w:rPr>
      </w:pPr>
      <w:r w:rsidRPr="00334E8C">
        <w:rPr>
          <w:rFonts w:cs="Calibri"/>
          <w:b w:val="0"/>
          <w:bCs w:val="0"/>
        </w:rPr>
        <w:t>Phone:</w:t>
      </w:r>
    </w:p>
    <w:p w14:paraId="1578A063" w14:textId="77777777" w:rsidR="00D93C4B" w:rsidRPr="00334E8C" w:rsidRDefault="00D93C4B" w:rsidP="009F4211">
      <w:pPr>
        <w:pStyle w:val="Agendaitem"/>
        <w:numPr>
          <w:ilvl w:val="0"/>
          <w:numId w:val="0"/>
        </w:numPr>
        <w:ind w:left="360"/>
        <w:rPr>
          <w:rFonts w:cs="Calibri"/>
          <w:b w:val="0"/>
          <w:bCs w:val="0"/>
        </w:rPr>
      </w:pPr>
    </w:p>
    <w:p w14:paraId="544C7D00" w14:textId="4FADB488" w:rsidR="00D93C4B" w:rsidRPr="00334E8C" w:rsidRDefault="00D93C4B" w:rsidP="00D93C4B">
      <w:pPr>
        <w:pStyle w:val="Agendaitem"/>
        <w:numPr>
          <w:ilvl w:val="0"/>
          <w:numId w:val="0"/>
        </w:numPr>
        <w:rPr>
          <w:rFonts w:cs="Calibri"/>
          <w:b w:val="0"/>
          <w:bCs w:val="0"/>
        </w:rPr>
      </w:pPr>
      <w:r w:rsidRPr="00334E8C">
        <w:rPr>
          <w:rFonts w:cs="Calibri"/>
          <w:b w:val="0"/>
          <w:bCs w:val="0"/>
        </w:rPr>
        <w:t>Email:</w:t>
      </w:r>
    </w:p>
    <w:p w14:paraId="4792936D" w14:textId="77777777" w:rsidR="009F4211" w:rsidRPr="009F4211" w:rsidRDefault="009F4211" w:rsidP="009F4211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9F4211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t>Education and training</w:t>
      </w:r>
    </w:p>
    <w:p w14:paraId="5D2E9683" w14:textId="77777777" w:rsidR="009F4211" w:rsidRPr="009F4211" w:rsidRDefault="009F4211" w:rsidP="009F4211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9F4211">
        <w:rPr>
          <w:rFonts w:eastAsia="Verdana" w:cs="Calibri"/>
          <w:color w:val="auto"/>
          <w:sz w:val="22"/>
          <w:szCs w:val="22"/>
          <w:lang w:val="en-GB" w:eastAsia="en-GB"/>
        </w:rPr>
        <w:t>Please give details:</w:t>
      </w: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20A9C" w:rsidRPr="00334E8C" w14:paraId="6BD150CB" w14:textId="77777777" w:rsidTr="0098652E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72A98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  <w:bookmarkStart w:id="0" w:name="_Hlk97563503"/>
          </w:p>
          <w:p w14:paraId="15D9E78E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6395005C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663BB817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C122F10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0A43116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5FBDC47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A3E6DFB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680E017C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C5BE0F0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</w:tc>
      </w:tr>
    </w:tbl>
    <w:bookmarkEnd w:id="0"/>
    <w:p w14:paraId="0FFF8DF0" w14:textId="4773F338" w:rsidR="00620A9C" w:rsidRPr="00620A9C" w:rsidRDefault="00620A9C" w:rsidP="00620A9C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620A9C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t>Qualifications</w:t>
      </w:r>
    </w:p>
    <w:p w14:paraId="59F4EC47" w14:textId="77777777" w:rsidR="00620A9C" w:rsidRPr="00620A9C" w:rsidRDefault="00620A9C" w:rsidP="00620A9C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620A9C">
        <w:rPr>
          <w:rFonts w:eastAsia="Verdana" w:cs="Calibri"/>
          <w:color w:val="auto"/>
          <w:sz w:val="22"/>
          <w:szCs w:val="22"/>
          <w:lang w:val="en-GB" w:eastAsia="en-GB"/>
        </w:rPr>
        <w:t>Please give details:</w:t>
      </w: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20A9C" w:rsidRPr="00334E8C" w14:paraId="7118B7B4" w14:textId="77777777" w:rsidTr="0098652E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5AE0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8ECFEB9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6F4AD4B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3A8BE8E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BA34326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153E27F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A24E5DE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4937DA4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947F07E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7E1EB9D" w14:textId="77777777" w:rsidR="00620A9C" w:rsidRPr="00334E8C" w:rsidRDefault="00620A9C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</w:tc>
      </w:tr>
    </w:tbl>
    <w:p w14:paraId="03DBA54C" w14:textId="346CB333" w:rsidR="000C40F1" w:rsidRPr="00334E8C" w:rsidRDefault="00175777" w:rsidP="000C40F1">
      <w:pPr>
        <w:widowControl w:val="0"/>
        <w:spacing w:line="240" w:lineRule="auto"/>
        <w:rPr>
          <w:rFonts w:eastAsia="Verdana" w:cs="Calibri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0578C94" wp14:editId="11726389">
            <wp:simplePos x="0" y="0"/>
            <wp:positionH relativeFrom="page">
              <wp:posOffset>-777240</wp:posOffset>
            </wp:positionH>
            <wp:positionV relativeFrom="page">
              <wp:posOffset>10698480</wp:posOffset>
            </wp:positionV>
            <wp:extent cx="8601075" cy="12163425"/>
            <wp:effectExtent l="0" t="0" r="9525" b="952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1216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C55D" w14:textId="28D953B3" w:rsidR="007F71A9" w:rsidRPr="007F71A9" w:rsidRDefault="007F71A9" w:rsidP="007F71A9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7F71A9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lastRenderedPageBreak/>
        <w:t>Employment history</w:t>
      </w:r>
    </w:p>
    <w:p w14:paraId="60473BD4" w14:textId="77777777" w:rsidR="007F71A9" w:rsidRPr="007F71A9" w:rsidRDefault="007F71A9" w:rsidP="007F71A9">
      <w:pPr>
        <w:keepNext/>
        <w:keepLines/>
        <w:spacing w:before="320" w:after="80" w:line="276" w:lineRule="auto"/>
        <w:outlineLvl w:val="2"/>
        <w:rPr>
          <w:rFonts w:eastAsia="Verdana" w:cs="Calibri"/>
          <w:color w:val="434343"/>
          <w:sz w:val="28"/>
          <w:szCs w:val="28"/>
          <w:lang w:val="en-GB" w:eastAsia="en-GB"/>
        </w:rPr>
      </w:pPr>
      <w:bookmarkStart w:id="1" w:name="_itppkk92vaqm" w:colFirst="0" w:colLast="0"/>
      <w:bookmarkEnd w:id="1"/>
      <w:r w:rsidRPr="007F71A9">
        <w:rPr>
          <w:rFonts w:eastAsia="Verdana" w:cs="Calibri"/>
          <w:color w:val="434343"/>
          <w:sz w:val="28"/>
          <w:szCs w:val="28"/>
          <w:lang w:val="en-GB" w:eastAsia="en-GB"/>
        </w:rPr>
        <w:t>Your current or most recent employer</w:t>
      </w:r>
    </w:p>
    <w:p w14:paraId="27CF12F4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4E16D370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Name of employer:</w:t>
      </w:r>
    </w:p>
    <w:p w14:paraId="5CBA3D63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6FD1E6AA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Address:</w:t>
      </w:r>
    </w:p>
    <w:p w14:paraId="628AF095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073C6278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Postcode:</w:t>
      </w:r>
    </w:p>
    <w:p w14:paraId="329A3D02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62233E08" w14:textId="59EEAABB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Job title:</w:t>
      </w:r>
    </w:p>
    <w:p w14:paraId="7D0F9D9B" w14:textId="4BBFB87B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5B1E484E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Pay:</w:t>
      </w:r>
    </w:p>
    <w:p w14:paraId="33C8C210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37C99E9A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>Length of time with employer:</w:t>
      </w:r>
    </w:p>
    <w:p w14:paraId="4CD65C07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56954977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 xml:space="preserve">Reason for leaving: </w:t>
      </w:r>
    </w:p>
    <w:p w14:paraId="38303AAA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2D475CD5" w14:textId="77777777" w:rsidR="007F71A9" w:rsidRPr="007F71A9" w:rsidRDefault="007F71A9" w:rsidP="007F71A9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F71A9">
        <w:rPr>
          <w:rFonts w:eastAsia="Verdana" w:cs="Calibri"/>
          <w:color w:val="auto"/>
          <w:sz w:val="22"/>
          <w:szCs w:val="22"/>
          <w:lang w:val="en-GB" w:eastAsia="en-GB"/>
        </w:rPr>
        <w:t xml:space="preserve">Duties: </w:t>
      </w:r>
    </w:p>
    <w:p w14:paraId="50BBB2D0" w14:textId="77777777" w:rsidR="000C40F1" w:rsidRPr="00334E8C" w:rsidRDefault="000C40F1" w:rsidP="000C40F1">
      <w:pPr>
        <w:widowControl w:val="0"/>
        <w:spacing w:line="240" w:lineRule="auto"/>
        <w:rPr>
          <w:rFonts w:eastAsia="Verdana" w:cs="Calibri"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11A7" w:rsidRPr="00334E8C" w14:paraId="749B64AD" w14:textId="77777777" w:rsidTr="0098652E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E2268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AFA971F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A844D1A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08EAF86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CF04952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939BDFC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73A40D8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0D65F36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B0F4BB2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4D7C487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</w:tc>
      </w:tr>
    </w:tbl>
    <w:p w14:paraId="6C6DB4D6" w14:textId="655EE0B7" w:rsidR="003811A7" w:rsidRPr="003811A7" w:rsidRDefault="00946B5C" w:rsidP="003811A7">
      <w:pPr>
        <w:keepNext/>
        <w:keepLines/>
        <w:spacing w:before="320" w:after="80" w:line="276" w:lineRule="auto"/>
        <w:outlineLvl w:val="2"/>
        <w:rPr>
          <w:rFonts w:eastAsia="Verdana" w:cs="Calibri"/>
          <w:b/>
          <w:bCs/>
          <w:color w:val="434343"/>
          <w:sz w:val="28"/>
          <w:szCs w:val="28"/>
          <w:lang w:val="en-GB" w:eastAsia="en-GB"/>
        </w:rPr>
      </w:pPr>
      <w:r w:rsidRPr="00334E8C">
        <w:rPr>
          <w:rFonts w:eastAsia="Verdana" w:cs="Calibri"/>
          <w:b/>
          <w:bCs/>
          <w:color w:val="434343"/>
          <w:sz w:val="28"/>
          <w:szCs w:val="28"/>
          <w:lang w:val="en-GB" w:eastAsia="en-GB"/>
        </w:rPr>
        <w:t>P</w:t>
      </w:r>
      <w:r w:rsidR="003811A7" w:rsidRPr="003811A7">
        <w:rPr>
          <w:rFonts w:eastAsia="Verdana" w:cs="Calibri"/>
          <w:b/>
          <w:bCs/>
          <w:color w:val="434343"/>
          <w:sz w:val="28"/>
          <w:szCs w:val="28"/>
          <w:lang w:val="en-GB" w:eastAsia="en-GB"/>
        </w:rPr>
        <w:t>revious employers</w:t>
      </w:r>
    </w:p>
    <w:p w14:paraId="47BF6F47" w14:textId="77777777" w:rsidR="003811A7" w:rsidRPr="003811A7" w:rsidRDefault="003811A7" w:rsidP="003811A7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3811A7">
        <w:rPr>
          <w:rFonts w:eastAsia="Verdana" w:cs="Calibri"/>
          <w:color w:val="auto"/>
          <w:sz w:val="22"/>
          <w:szCs w:val="22"/>
          <w:lang w:val="en-GB" w:eastAsia="en-GB"/>
        </w:rPr>
        <w:t>Please tell us about other jobs you have done and about the skills you used or learned in those jobs.</w:t>
      </w:r>
    </w:p>
    <w:p w14:paraId="005C5B04" w14:textId="77777777" w:rsidR="003811A7" w:rsidRPr="00334E8C" w:rsidRDefault="003811A7" w:rsidP="000C40F1">
      <w:pPr>
        <w:widowControl w:val="0"/>
        <w:spacing w:line="240" w:lineRule="auto"/>
        <w:rPr>
          <w:rFonts w:eastAsia="Verdana" w:cs="Calibri"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11A7" w:rsidRPr="00334E8C" w14:paraId="4B666C5D" w14:textId="77777777" w:rsidTr="0098652E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17DD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F7438F9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8BA916F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86A1527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8BA8476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4678701E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5721328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4559A5B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30F7111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2719B7A" w14:textId="77777777" w:rsidR="003811A7" w:rsidRPr="00334E8C" w:rsidRDefault="003811A7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</w:tc>
      </w:tr>
    </w:tbl>
    <w:p w14:paraId="47AF07EF" w14:textId="77777777" w:rsidR="000C40F1" w:rsidRPr="00334E8C" w:rsidRDefault="000C40F1" w:rsidP="000C40F1">
      <w:pPr>
        <w:widowControl w:val="0"/>
        <w:spacing w:line="240" w:lineRule="auto"/>
        <w:rPr>
          <w:rFonts w:eastAsia="Verdana" w:cs="Calibri"/>
        </w:rPr>
      </w:pPr>
    </w:p>
    <w:p w14:paraId="5E0B7B42" w14:textId="77777777" w:rsidR="000C40F1" w:rsidRPr="00334E8C" w:rsidRDefault="000C40F1" w:rsidP="009F4211">
      <w:pPr>
        <w:pStyle w:val="NormalText"/>
        <w:rPr>
          <w:rFonts w:cs="Calibri"/>
        </w:rPr>
      </w:pPr>
    </w:p>
    <w:p w14:paraId="06724DF8" w14:textId="77777777" w:rsidR="00D93C4B" w:rsidRPr="00334E8C" w:rsidRDefault="00D93C4B" w:rsidP="00D93C4B">
      <w:pPr>
        <w:pStyle w:val="Agendaitem"/>
        <w:numPr>
          <w:ilvl w:val="0"/>
          <w:numId w:val="0"/>
        </w:numPr>
        <w:rPr>
          <w:rFonts w:cs="Calibri"/>
        </w:rPr>
      </w:pPr>
    </w:p>
    <w:p w14:paraId="024CC929" w14:textId="77777777" w:rsidR="001973A6" w:rsidRPr="001973A6" w:rsidRDefault="001973A6" w:rsidP="001973A6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1973A6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lastRenderedPageBreak/>
        <w:t>Supporting statement</w:t>
      </w:r>
    </w:p>
    <w:p w14:paraId="56CDD07B" w14:textId="24FB1B80" w:rsidR="001973A6" w:rsidRPr="00334E8C" w:rsidRDefault="001973A6" w:rsidP="001973A6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1973A6">
        <w:rPr>
          <w:rFonts w:eastAsia="Verdana" w:cs="Calibri"/>
          <w:color w:val="auto"/>
          <w:sz w:val="22"/>
          <w:szCs w:val="22"/>
          <w:lang w:val="en-GB" w:eastAsia="en-GB"/>
        </w:rPr>
        <w:t>Please tell us why you applied for this job and why you think you are the best person for the job.</w:t>
      </w:r>
    </w:p>
    <w:p w14:paraId="505AD5C4" w14:textId="77777777" w:rsidR="001973A6" w:rsidRPr="00334E8C" w:rsidRDefault="001973A6" w:rsidP="001973A6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73A6" w:rsidRPr="00334E8C" w14:paraId="1DE19B50" w14:textId="77777777" w:rsidTr="0098652E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65DB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3B54A7E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CF785A3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ECE8B18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44BAD922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4F28B6C8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67F8F0CB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43A894A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64B1CB26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3CB66E5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D371CDB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465AEA34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28D7B56B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76578C41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17AC9745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5333FD12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C806E90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361E47AE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42B0AEFC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  <w:p w14:paraId="0F35CC0C" w14:textId="77777777" w:rsidR="001973A6" w:rsidRPr="00334E8C" w:rsidRDefault="001973A6" w:rsidP="0098652E">
            <w:pPr>
              <w:widowControl w:val="0"/>
              <w:spacing w:line="240" w:lineRule="auto"/>
              <w:rPr>
                <w:rFonts w:eastAsia="Verdana" w:cs="Calibri"/>
              </w:rPr>
            </w:pPr>
          </w:p>
        </w:tc>
      </w:tr>
    </w:tbl>
    <w:p w14:paraId="3D7DC974" w14:textId="3B9C4BD3" w:rsidR="00334E8C" w:rsidRPr="00334E8C" w:rsidRDefault="00334E8C" w:rsidP="00334E8C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334E8C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t>I</w:t>
      </w:r>
      <w:r w:rsidRPr="00334E8C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t>nterview arrangements and availability</w:t>
      </w:r>
    </w:p>
    <w:p w14:paraId="1DA63FEF" w14:textId="6089EC3C" w:rsidR="00334E8C" w:rsidRPr="00334E8C" w:rsidRDefault="00334E8C" w:rsidP="00334E8C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334E8C">
        <w:rPr>
          <w:rFonts w:eastAsia="Verdana" w:cs="Calibri"/>
          <w:color w:val="auto"/>
          <w:sz w:val="22"/>
          <w:szCs w:val="22"/>
          <w:lang w:val="en-GB" w:eastAsia="en-GB"/>
        </w:rPr>
        <w:t xml:space="preserve">If you have a disability, please tell us if there are any reasonable </w:t>
      </w:r>
      <w:proofErr w:type="gramStart"/>
      <w:r w:rsidRPr="00334E8C">
        <w:rPr>
          <w:rFonts w:eastAsia="Verdana" w:cs="Calibri"/>
          <w:color w:val="auto"/>
          <w:sz w:val="22"/>
          <w:szCs w:val="22"/>
          <w:lang w:val="en-GB" w:eastAsia="en-GB"/>
        </w:rPr>
        <w:t>adjustments</w:t>
      </w:r>
      <w:proofErr w:type="gramEnd"/>
      <w:r w:rsidRPr="00334E8C">
        <w:rPr>
          <w:rFonts w:eastAsia="Verdana" w:cs="Calibri"/>
          <w:color w:val="auto"/>
          <w:sz w:val="22"/>
          <w:szCs w:val="22"/>
          <w:lang w:val="en-GB" w:eastAsia="en-GB"/>
        </w:rPr>
        <w:t xml:space="preserve"> we can make to help you in your application or with our recruitment process.</w:t>
      </w:r>
    </w:p>
    <w:p w14:paraId="2638A7CB" w14:textId="77777777" w:rsidR="00334E8C" w:rsidRPr="00334E8C" w:rsidRDefault="00334E8C" w:rsidP="00334E8C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34E8C" w:rsidRPr="00334E8C" w14:paraId="670A0E3C" w14:textId="77777777" w:rsidTr="0098652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6B30" w14:textId="77777777" w:rsidR="00334E8C" w:rsidRPr="00334E8C" w:rsidRDefault="00334E8C" w:rsidP="00986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Verdana" w:cs="Calibri"/>
              </w:rPr>
            </w:pPr>
          </w:p>
          <w:p w14:paraId="3F82D512" w14:textId="77777777" w:rsidR="00334E8C" w:rsidRPr="00334E8C" w:rsidRDefault="00334E8C" w:rsidP="00986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Verdana" w:cs="Calibri"/>
              </w:rPr>
            </w:pPr>
          </w:p>
          <w:p w14:paraId="1934FC11" w14:textId="77777777" w:rsidR="00334E8C" w:rsidRPr="00334E8C" w:rsidRDefault="00334E8C" w:rsidP="00986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Verdana" w:cs="Calibri"/>
              </w:rPr>
            </w:pPr>
          </w:p>
          <w:p w14:paraId="20B6DA91" w14:textId="77777777" w:rsidR="00334E8C" w:rsidRPr="00334E8C" w:rsidRDefault="00334E8C" w:rsidP="00986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Verdana" w:cs="Calibri"/>
              </w:rPr>
            </w:pPr>
          </w:p>
          <w:p w14:paraId="21EB9D9B" w14:textId="77777777" w:rsidR="00334E8C" w:rsidRPr="00334E8C" w:rsidRDefault="00334E8C" w:rsidP="00986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Verdana" w:cs="Calibri"/>
              </w:rPr>
            </w:pPr>
          </w:p>
        </w:tc>
      </w:tr>
    </w:tbl>
    <w:p w14:paraId="76A8F576" w14:textId="77777777" w:rsidR="00334E8C" w:rsidRDefault="00334E8C" w:rsidP="00334E8C">
      <w:pPr>
        <w:widowControl w:val="0"/>
        <w:spacing w:line="240" w:lineRule="auto"/>
        <w:rPr>
          <w:rFonts w:ascii="Verdana" w:eastAsia="Verdana" w:hAnsi="Verdana" w:cs="Verdana"/>
        </w:rPr>
      </w:pPr>
    </w:p>
    <w:p w14:paraId="4ADD9FF6" w14:textId="47877218" w:rsidR="00334E8C" w:rsidRPr="00184A71" w:rsidRDefault="00184A71" w:rsidP="00334E8C">
      <w:pPr>
        <w:widowControl w:val="0"/>
        <w:spacing w:line="240" w:lineRule="auto"/>
        <w:rPr>
          <w:rFonts w:eastAsia="Verdana" w:cs="Calibri"/>
          <w:sz w:val="22"/>
          <w:szCs w:val="22"/>
          <w:lang w:val="en-GB"/>
        </w:rPr>
      </w:pPr>
      <w:r w:rsidRPr="00184A71">
        <w:rPr>
          <w:rFonts w:eastAsia="Verdana" w:cs="Calibri"/>
          <w:sz w:val="22"/>
          <w:szCs w:val="22"/>
          <w:lang w:val="en-GB"/>
        </w:rPr>
        <w:t>Are there any dates when you will not be available for interview?</w:t>
      </w:r>
    </w:p>
    <w:p w14:paraId="334E7004" w14:textId="77777777" w:rsidR="00334E8C" w:rsidRDefault="00334E8C" w:rsidP="00334E8C">
      <w:pPr>
        <w:widowControl w:val="0"/>
        <w:spacing w:line="240" w:lineRule="auto"/>
        <w:rPr>
          <w:rFonts w:ascii="Verdana" w:eastAsia="Verdana" w:hAnsi="Verdana" w:cs="Verdana"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84A71" w14:paraId="0F184075" w14:textId="77777777" w:rsidTr="0098652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D36AD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  <w:bookmarkStart w:id="2" w:name="_Hlk97564179"/>
          </w:p>
          <w:p w14:paraId="5C27449E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9803CF5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7AF81DB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3159C41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bookmarkEnd w:id="2"/>
    </w:tbl>
    <w:p w14:paraId="632C2683" w14:textId="77777777" w:rsidR="00334E8C" w:rsidRDefault="00334E8C" w:rsidP="00334E8C">
      <w:pPr>
        <w:widowControl w:val="0"/>
        <w:spacing w:line="240" w:lineRule="auto"/>
        <w:rPr>
          <w:rFonts w:ascii="Verdana" w:eastAsia="Verdana" w:hAnsi="Verdana" w:cs="Verdana"/>
        </w:rPr>
      </w:pPr>
    </w:p>
    <w:p w14:paraId="777B2EF0" w14:textId="77777777" w:rsidR="00184A71" w:rsidRPr="00184A71" w:rsidRDefault="00184A71" w:rsidP="00184A71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184A71">
        <w:rPr>
          <w:rFonts w:eastAsia="Verdana" w:cs="Calibri"/>
          <w:color w:val="auto"/>
          <w:sz w:val="22"/>
          <w:szCs w:val="22"/>
          <w:lang w:val="en-GB" w:eastAsia="en-GB"/>
        </w:rPr>
        <w:t>When can you start working for us?</w:t>
      </w: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84A71" w14:paraId="5D95A2D2" w14:textId="77777777" w:rsidTr="0098652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0D10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56D2CCC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85C9667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302D6D8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EF8E5D2" w14:textId="77777777" w:rsidR="00184A71" w:rsidRDefault="00184A71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ACB6586" w14:textId="77777777" w:rsidR="0072530B" w:rsidRPr="0072530B" w:rsidRDefault="0072530B" w:rsidP="0072530B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72530B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lastRenderedPageBreak/>
        <w:t>Right to work in the UK</w:t>
      </w:r>
    </w:p>
    <w:p w14:paraId="1802A331" w14:textId="77777777" w:rsidR="0072530B" w:rsidRPr="0072530B" w:rsidRDefault="0072530B" w:rsidP="0072530B">
      <w:pPr>
        <w:spacing w:line="276" w:lineRule="auto"/>
        <w:rPr>
          <w:rFonts w:eastAsia="Arial" w:cs="Calibri"/>
          <w:color w:val="auto"/>
          <w:sz w:val="22"/>
          <w:szCs w:val="22"/>
          <w:lang w:val="en-GB" w:eastAsia="en-GB"/>
        </w:rPr>
      </w:pPr>
    </w:p>
    <w:p w14:paraId="383B5CA7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>Do you need a work permit to work in the UK? Yes / No</w:t>
      </w:r>
    </w:p>
    <w:p w14:paraId="585E41F1" w14:textId="77777777" w:rsidR="0072530B" w:rsidRPr="0072530B" w:rsidRDefault="0072530B" w:rsidP="0072530B">
      <w:pPr>
        <w:keepNext/>
        <w:keepLines/>
        <w:spacing w:before="360" w:after="120" w:line="276" w:lineRule="auto"/>
        <w:outlineLvl w:val="1"/>
        <w:rPr>
          <w:rFonts w:eastAsia="Verdana" w:cs="Calibri"/>
          <w:color w:val="auto"/>
          <w:sz w:val="32"/>
          <w:szCs w:val="32"/>
          <w:lang w:val="en-GB" w:eastAsia="en-GB"/>
        </w:rPr>
      </w:pPr>
      <w:bookmarkStart w:id="3" w:name="_t2k2hyav6xgs" w:colFirst="0" w:colLast="0"/>
      <w:bookmarkEnd w:id="3"/>
      <w:r w:rsidRPr="0072530B">
        <w:rPr>
          <w:rFonts w:eastAsia="Verdana" w:cs="Calibri"/>
          <w:color w:val="auto"/>
          <w:sz w:val="32"/>
          <w:szCs w:val="32"/>
          <w:lang w:val="en-GB" w:eastAsia="en-GB"/>
        </w:rPr>
        <w:t>References</w:t>
      </w:r>
    </w:p>
    <w:p w14:paraId="33149B22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 xml:space="preserve">Please give the names and contact details of 2 people who we can ask to give you a reference. We may ask them before an employment offer is made. We will not ask your current employer until we get your permission. </w:t>
      </w:r>
    </w:p>
    <w:p w14:paraId="3890465D" w14:textId="3CFE9BCD" w:rsidR="0072530B" w:rsidRDefault="0072530B" w:rsidP="0072530B">
      <w:pPr>
        <w:keepNext/>
        <w:keepLines/>
        <w:spacing w:before="320" w:after="80" w:line="276" w:lineRule="auto"/>
        <w:outlineLvl w:val="2"/>
        <w:rPr>
          <w:rFonts w:eastAsia="Verdana" w:cs="Calibri"/>
          <w:color w:val="434343"/>
          <w:sz w:val="28"/>
          <w:szCs w:val="28"/>
          <w:lang w:val="en-GB" w:eastAsia="en-GB"/>
        </w:rPr>
      </w:pPr>
      <w:bookmarkStart w:id="4" w:name="_w5ptqqnrjpr0" w:colFirst="0" w:colLast="0"/>
      <w:bookmarkEnd w:id="4"/>
      <w:r w:rsidRPr="0072530B">
        <w:rPr>
          <w:rFonts w:eastAsia="Verdana" w:cs="Calibri"/>
          <w:color w:val="434343"/>
          <w:sz w:val="28"/>
          <w:szCs w:val="28"/>
          <w:lang w:val="en-GB" w:eastAsia="en-GB"/>
        </w:rPr>
        <w:t>Referee 1</w:t>
      </w: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530B" w14:paraId="5B8CB70F" w14:textId="77777777" w:rsidTr="0098652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62D6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CC893F8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5E15DF8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1DEDADE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D7F6684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EABD913" w14:textId="2FB1C107" w:rsidR="0072530B" w:rsidRDefault="0072530B" w:rsidP="0072530B">
      <w:pPr>
        <w:keepNext/>
        <w:keepLines/>
        <w:spacing w:before="320" w:after="80" w:line="276" w:lineRule="auto"/>
        <w:outlineLvl w:val="2"/>
        <w:rPr>
          <w:rFonts w:eastAsia="Verdana" w:cs="Calibri"/>
          <w:color w:val="434343"/>
          <w:sz w:val="28"/>
          <w:szCs w:val="28"/>
          <w:lang w:val="en-GB" w:eastAsia="en-GB"/>
        </w:rPr>
      </w:pPr>
      <w:r w:rsidRPr="0072530B">
        <w:rPr>
          <w:rFonts w:eastAsia="Verdana" w:cs="Calibri"/>
          <w:color w:val="434343"/>
          <w:sz w:val="28"/>
          <w:szCs w:val="28"/>
          <w:lang w:val="en-GB" w:eastAsia="en-GB"/>
        </w:rPr>
        <w:t>Referee 2</w:t>
      </w: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2530B" w14:paraId="40EEE6E9" w14:textId="77777777" w:rsidTr="0098652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42EF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6D3ABDC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174D303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9D00DDC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DB05664" w14:textId="77777777" w:rsidR="0072530B" w:rsidRDefault="0072530B" w:rsidP="0098652E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27A7089B" w14:textId="77777777" w:rsidR="0072530B" w:rsidRPr="0072530B" w:rsidRDefault="0072530B" w:rsidP="0072530B">
      <w:pPr>
        <w:keepNext/>
        <w:keepLines/>
        <w:spacing w:before="360" w:after="120" w:line="276" w:lineRule="auto"/>
        <w:outlineLvl w:val="1"/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</w:pPr>
      <w:r w:rsidRPr="0072530B">
        <w:rPr>
          <w:rFonts w:eastAsia="Verdana" w:cs="Calibri"/>
          <w:b/>
          <w:bCs/>
          <w:color w:val="auto"/>
          <w:sz w:val="32"/>
          <w:szCs w:val="32"/>
          <w:lang w:val="en-GB" w:eastAsia="en-GB"/>
        </w:rPr>
        <w:t>Declaration</w:t>
      </w:r>
    </w:p>
    <w:p w14:paraId="4E01EAD7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>I confirm that to the best of my knowledge the information I have provided on this form is correct and I accept that providing deliberately false information could result in my dismissal.</w:t>
      </w:r>
    </w:p>
    <w:p w14:paraId="3A9B0D5A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695C07F7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>Name:</w:t>
      </w:r>
    </w:p>
    <w:p w14:paraId="0AAA7982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49041D7C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>Signature:</w:t>
      </w:r>
    </w:p>
    <w:p w14:paraId="3DEBECCC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</w:p>
    <w:p w14:paraId="1EE82447" w14:textId="77777777" w:rsidR="0072530B" w:rsidRPr="0072530B" w:rsidRDefault="0072530B" w:rsidP="0072530B">
      <w:pPr>
        <w:spacing w:line="276" w:lineRule="auto"/>
        <w:rPr>
          <w:rFonts w:eastAsia="Verdana" w:cs="Calibri"/>
          <w:color w:val="auto"/>
          <w:sz w:val="22"/>
          <w:szCs w:val="22"/>
          <w:lang w:val="en-GB" w:eastAsia="en-GB"/>
        </w:rPr>
      </w:pPr>
      <w:r w:rsidRPr="0072530B">
        <w:rPr>
          <w:rFonts w:eastAsia="Verdana" w:cs="Calibri"/>
          <w:color w:val="auto"/>
          <w:sz w:val="22"/>
          <w:szCs w:val="22"/>
          <w:lang w:val="en-GB" w:eastAsia="en-GB"/>
        </w:rPr>
        <w:t>Date:</w:t>
      </w:r>
    </w:p>
    <w:sectPr w:rsidR="0072530B" w:rsidRPr="0072530B" w:rsidSect="00906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559" w:right="1418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21DB6" w14:textId="77777777" w:rsidR="007A3742" w:rsidRDefault="007A3742" w:rsidP="00880DBC">
      <w:r>
        <w:separator/>
      </w:r>
    </w:p>
    <w:p w14:paraId="72CA8D61" w14:textId="77777777" w:rsidR="007A3742" w:rsidRDefault="007A3742"/>
    <w:p w14:paraId="5F9EC044" w14:textId="77777777" w:rsidR="007A3742" w:rsidRDefault="007A3742"/>
  </w:endnote>
  <w:endnote w:type="continuationSeparator" w:id="0">
    <w:p w14:paraId="68636582" w14:textId="77777777" w:rsidR="007A3742" w:rsidRDefault="007A3742" w:rsidP="00880DBC">
      <w:r>
        <w:continuationSeparator/>
      </w:r>
    </w:p>
    <w:p w14:paraId="483A0DB5" w14:textId="77777777" w:rsidR="007A3742" w:rsidRDefault="007A3742"/>
    <w:p w14:paraId="762CBEA7" w14:textId="77777777" w:rsidR="007A3742" w:rsidRDefault="007A37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AC62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46E394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4905" w14:textId="77777777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5CC8">
      <w:rPr>
        <w:rStyle w:val="PageNumber"/>
        <w:noProof/>
      </w:rPr>
      <w:t>2</w:t>
    </w:r>
    <w:r>
      <w:rPr>
        <w:rStyle w:val="PageNumber"/>
      </w:rPr>
      <w:fldChar w:fldCharType="end"/>
    </w:r>
  </w:p>
  <w:p w14:paraId="08794BAF" w14:textId="77777777" w:rsidR="00160DEF" w:rsidRPr="003C579B" w:rsidRDefault="00160DEF" w:rsidP="00160DEF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</w:p>
  <w:p w14:paraId="6C360328" w14:textId="0E009EBB" w:rsidR="00891353" w:rsidRDefault="00160DEF" w:rsidP="00160DEF">
    <w:pPr>
      <w:pStyle w:val="Footer"/>
      <w:ind w:right="360"/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Filchnerstr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. 16,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D6B9" w14:textId="2DB579C0" w:rsidR="00382D77" w:rsidRPr="003C579B" w:rsidRDefault="00382D77" w:rsidP="00382D77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5" w:name="_Hlk57125861"/>
    <w:bookmarkStart w:id="6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5"/>
    <w:bookmarkEnd w:id="6"/>
  </w:p>
  <w:p w14:paraId="0C735A6A" w14:textId="77777777" w:rsidR="00382D77" w:rsidRPr="003C579B" w:rsidRDefault="00382D77" w:rsidP="00382D77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Filchnerstr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. 16,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1AF23565" w14:textId="62983EEF" w:rsidR="00497A7A" w:rsidRPr="00076868" w:rsidRDefault="000E4381" w:rsidP="00497A7A">
    <w:pPr>
      <w:rPr>
        <w:rFonts w:cs="Arial"/>
        <w:color w:val="383737"/>
        <w:spacing w:val="-2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6871D370" wp14:editId="63A889CE">
          <wp:simplePos x="0" y="0"/>
          <wp:positionH relativeFrom="page">
            <wp:posOffset>-400050</wp:posOffset>
          </wp:positionH>
          <wp:positionV relativeFrom="page">
            <wp:posOffset>10767060</wp:posOffset>
          </wp:positionV>
          <wp:extent cx="8601075" cy="12163425"/>
          <wp:effectExtent l="0" t="0" r="9525" b="3175"/>
          <wp:wrapNone/>
          <wp:docPr id="14" name="Picture 1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&#10;&#10;Description automatically generated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777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565F2AA0" wp14:editId="16811D39">
          <wp:simplePos x="0" y="0"/>
          <wp:positionH relativeFrom="page">
            <wp:posOffset>720090</wp:posOffset>
          </wp:positionH>
          <wp:positionV relativeFrom="page">
            <wp:posOffset>10103485</wp:posOffset>
          </wp:positionV>
          <wp:extent cx="8601075" cy="12163425"/>
          <wp:effectExtent l="0" t="0" r="9525" b="3175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777"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0778883D" wp14:editId="74490C56">
          <wp:simplePos x="0" y="0"/>
          <wp:positionH relativeFrom="page">
            <wp:posOffset>-723900</wp:posOffset>
          </wp:positionH>
          <wp:positionV relativeFrom="page">
            <wp:posOffset>10843260</wp:posOffset>
          </wp:positionV>
          <wp:extent cx="8601075" cy="12163425"/>
          <wp:effectExtent l="0" t="0" r="9525" b="9525"/>
          <wp:wrapNone/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D22DC" w14:textId="77777777" w:rsidR="007A3742" w:rsidRDefault="007A3742" w:rsidP="00880DBC">
      <w:r>
        <w:separator/>
      </w:r>
    </w:p>
    <w:p w14:paraId="2CDF2791" w14:textId="77777777" w:rsidR="007A3742" w:rsidRDefault="007A3742"/>
    <w:p w14:paraId="07FDB0C2" w14:textId="77777777" w:rsidR="007A3742" w:rsidRDefault="007A3742"/>
  </w:footnote>
  <w:footnote w:type="continuationSeparator" w:id="0">
    <w:p w14:paraId="0DC0E30F" w14:textId="77777777" w:rsidR="007A3742" w:rsidRDefault="007A3742" w:rsidP="00880DBC">
      <w:r>
        <w:continuationSeparator/>
      </w:r>
    </w:p>
    <w:p w14:paraId="3BD3613C" w14:textId="77777777" w:rsidR="007A3742" w:rsidRDefault="007A3742"/>
    <w:p w14:paraId="374609C6" w14:textId="77777777" w:rsidR="007A3742" w:rsidRDefault="007A37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12A8" w14:textId="77777777" w:rsidR="00891353" w:rsidRDefault="007A3742">
    <w:pPr>
      <w:pStyle w:val="Header"/>
    </w:pPr>
    <w:r>
      <w:rPr>
        <w:noProof/>
        <w:lang w:val="en-US"/>
      </w:rPr>
      <w:pict w14:anchorId="7CA7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353.3pt;height:499.7pt;z-index:-251651072;mso-wrap-edited:f;mso-position-horizontal:center;mso-position-horizontal-relative:margin;mso-position-vertical:center;mso-position-vertical-relative:margin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9E45" w14:textId="530F236E" w:rsidR="00B25D7A" w:rsidRDefault="000E4381" w:rsidP="000724DF">
    <w:pPr>
      <w:pStyle w:val="Header"/>
    </w:pPr>
    <w:r>
      <w:rPr>
        <w:noProof/>
        <w:lang w:val="en-US"/>
      </w:rPr>
      <w:drawing>
        <wp:anchor distT="0" distB="0" distL="114300" distR="114300" simplePos="0" relativeHeight="251681792" behindDoc="1" locked="0" layoutInCell="1" allowOverlap="1" wp14:anchorId="4B49C2C9" wp14:editId="6F7B9AC2">
          <wp:simplePos x="0" y="0"/>
          <wp:positionH relativeFrom="page">
            <wp:posOffset>-582930</wp:posOffset>
          </wp:positionH>
          <wp:positionV relativeFrom="page">
            <wp:posOffset>129540</wp:posOffset>
          </wp:positionV>
          <wp:extent cx="8601075" cy="12163425"/>
          <wp:effectExtent l="0" t="0" r="9525" b="3175"/>
          <wp:wrapNone/>
          <wp:docPr id="15" name="Picture 1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C1C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C01574F" wp14:editId="34F28839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742">
      <w:rPr>
        <w:noProof/>
        <w:lang w:val="en-US"/>
      </w:rPr>
      <w:pict w14:anchorId="2111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353.3pt;height:499.7pt;z-index:-251652096;mso-wrap-edited:f;mso-position-horizontal:center;mso-position-horizontal-relative:margin;mso-position-vertical:center;mso-position-vertical-relative:margin" wrapcoords="-46 0 -46 21568 21600 21568 21600 0 -46 0">
          <v:imagedata r:id="rId3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D8FB" w14:textId="7FC042CC" w:rsidR="004F307F" w:rsidRDefault="00BF2795" w:rsidP="00730E83">
    <w:pPr>
      <w:pStyle w:val="ListBullet"/>
      <w:numPr>
        <w:ilvl w:val="0"/>
        <w:numId w:val="0"/>
      </w:numPr>
      <w:tabs>
        <w:tab w:val="left" w:pos="4620"/>
      </w:tabs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6B4F90CF" wp14:editId="1A2FF1AE">
          <wp:simplePos x="0" y="0"/>
          <wp:positionH relativeFrom="rightMargin">
            <wp:posOffset>-1504950</wp:posOffset>
          </wp:positionH>
          <wp:positionV relativeFrom="margin">
            <wp:posOffset>-445770</wp:posOffset>
          </wp:positionV>
          <wp:extent cx="1752600" cy="500380"/>
          <wp:effectExtent l="0" t="0" r="0" b="762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597" r="-273" b="3597"/>
                  <a:stretch/>
                </pic:blipFill>
                <pic:spPr bwMode="auto">
                  <a:xfrm>
                    <a:off x="0" y="0"/>
                    <a:ext cx="1752600" cy="50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70611071" wp14:editId="4983AE0F">
          <wp:simplePos x="0" y="0"/>
          <wp:positionH relativeFrom="page">
            <wp:posOffset>-523294</wp:posOffset>
          </wp:positionH>
          <wp:positionV relativeFrom="page">
            <wp:posOffset>-913441</wp:posOffset>
          </wp:positionV>
          <wp:extent cx="8601075" cy="12163425"/>
          <wp:effectExtent l="0" t="0" r="9525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742">
      <w:rPr>
        <w:noProof/>
        <w:lang w:val="en-US"/>
      </w:rPr>
      <w:pict w14:anchorId="14117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353.3pt;height:499.7pt;z-index:-251650048;mso-wrap-edited:f;mso-position-horizontal:center;mso-position-horizontal-relative:margin;mso-position-vertical:center;mso-position-vertical-relative:margin" wrapcoords="-46 0 -46 21568 21600 21568 21600 0 -46 0">
          <v:imagedata r:id="rId3" o:title="ESA_word" gain="19661f" blacklevel="22938f"/>
          <w10:wrap anchorx="margin" anchory="margin"/>
        </v:shape>
      </w:pict>
    </w:r>
    <w:r w:rsidR="00730E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FE5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2" w15:restartNumberingAfterBreak="0">
    <w:nsid w:val="2C434703"/>
    <w:multiLevelType w:val="hybridMultilevel"/>
    <w:tmpl w:val="52806A20"/>
    <w:lvl w:ilvl="0" w:tplc="142E9764">
      <w:start w:val="1"/>
      <w:numFmt w:val="lowerLetter"/>
      <w:pStyle w:val="Listing2ndlevel"/>
      <w:lvlText w:val="(%1)"/>
      <w:lvlJc w:val="left"/>
      <w:pPr>
        <w:ind w:left="11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56419C"/>
    <w:multiLevelType w:val="hybridMultilevel"/>
    <w:tmpl w:val="654A2F8A"/>
    <w:lvl w:ilvl="0" w:tplc="7ACC6176">
      <w:start w:val="1"/>
      <w:numFmt w:val="decimal"/>
      <w:pStyle w:val="Agendaite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6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A6"/>
    <w:rsid w:val="00007BEC"/>
    <w:rsid w:val="000149C8"/>
    <w:rsid w:val="000235A5"/>
    <w:rsid w:val="00031393"/>
    <w:rsid w:val="000724DF"/>
    <w:rsid w:val="000741C2"/>
    <w:rsid w:val="00076868"/>
    <w:rsid w:val="00092E74"/>
    <w:rsid w:val="0009565A"/>
    <w:rsid w:val="000B7BFD"/>
    <w:rsid w:val="000C167C"/>
    <w:rsid w:val="000C40F1"/>
    <w:rsid w:val="000C7609"/>
    <w:rsid w:val="000D5F2A"/>
    <w:rsid w:val="000D6930"/>
    <w:rsid w:val="000E4381"/>
    <w:rsid w:val="000F475A"/>
    <w:rsid w:val="000F7936"/>
    <w:rsid w:val="001164D2"/>
    <w:rsid w:val="00152FD6"/>
    <w:rsid w:val="00160DEF"/>
    <w:rsid w:val="0016640A"/>
    <w:rsid w:val="00166B36"/>
    <w:rsid w:val="00170413"/>
    <w:rsid w:val="00175777"/>
    <w:rsid w:val="00180F74"/>
    <w:rsid w:val="00184A71"/>
    <w:rsid w:val="00184D7F"/>
    <w:rsid w:val="00191D38"/>
    <w:rsid w:val="001940B8"/>
    <w:rsid w:val="00196B45"/>
    <w:rsid w:val="001973A6"/>
    <w:rsid w:val="001B7D66"/>
    <w:rsid w:val="001C2E29"/>
    <w:rsid w:val="001D1753"/>
    <w:rsid w:val="001D297D"/>
    <w:rsid w:val="001E4DC2"/>
    <w:rsid w:val="001F0B87"/>
    <w:rsid w:val="001F65A9"/>
    <w:rsid w:val="002073A6"/>
    <w:rsid w:val="002362FE"/>
    <w:rsid w:val="00242C13"/>
    <w:rsid w:val="002479DC"/>
    <w:rsid w:val="00283433"/>
    <w:rsid w:val="00286E62"/>
    <w:rsid w:val="002B1A86"/>
    <w:rsid w:val="002B35CA"/>
    <w:rsid w:val="002B4927"/>
    <w:rsid w:val="002E20A6"/>
    <w:rsid w:val="002E3156"/>
    <w:rsid w:val="002F085A"/>
    <w:rsid w:val="002F6B7B"/>
    <w:rsid w:val="00317AB6"/>
    <w:rsid w:val="003269F8"/>
    <w:rsid w:val="003310CA"/>
    <w:rsid w:val="00331DA8"/>
    <w:rsid w:val="00334E8C"/>
    <w:rsid w:val="00334EE7"/>
    <w:rsid w:val="00343B63"/>
    <w:rsid w:val="003514E7"/>
    <w:rsid w:val="0035165B"/>
    <w:rsid w:val="0036786E"/>
    <w:rsid w:val="00367B61"/>
    <w:rsid w:val="00371A7A"/>
    <w:rsid w:val="003733FF"/>
    <w:rsid w:val="003811A7"/>
    <w:rsid w:val="00382C60"/>
    <w:rsid w:val="00382D77"/>
    <w:rsid w:val="00392793"/>
    <w:rsid w:val="003977BA"/>
    <w:rsid w:val="003A2AA3"/>
    <w:rsid w:val="003D4057"/>
    <w:rsid w:val="003D64D1"/>
    <w:rsid w:val="003E113D"/>
    <w:rsid w:val="003E6413"/>
    <w:rsid w:val="003F1DBE"/>
    <w:rsid w:val="00405087"/>
    <w:rsid w:val="004123D7"/>
    <w:rsid w:val="00431A0C"/>
    <w:rsid w:val="00437661"/>
    <w:rsid w:val="00442C1C"/>
    <w:rsid w:val="0045019F"/>
    <w:rsid w:val="004713C3"/>
    <w:rsid w:val="00480174"/>
    <w:rsid w:val="00496B39"/>
    <w:rsid w:val="00497A7A"/>
    <w:rsid w:val="004F307F"/>
    <w:rsid w:val="00502EA9"/>
    <w:rsid w:val="00512C6A"/>
    <w:rsid w:val="00556F5F"/>
    <w:rsid w:val="00565FEA"/>
    <w:rsid w:val="00582DF4"/>
    <w:rsid w:val="00583894"/>
    <w:rsid w:val="00594013"/>
    <w:rsid w:val="005A0515"/>
    <w:rsid w:val="005A791B"/>
    <w:rsid w:val="005D0AEE"/>
    <w:rsid w:val="005F3551"/>
    <w:rsid w:val="00602BE1"/>
    <w:rsid w:val="00602F53"/>
    <w:rsid w:val="00620A9C"/>
    <w:rsid w:val="00631BFB"/>
    <w:rsid w:val="006353C3"/>
    <w:rsid w:val="0063607E"/>
    <w:rsid w:val="0064128D"/>
    <w:rsid w:val="00644A26"/>
    <w:rsid w:val="0064527F"/>
    <w:rsid w:val="00647A55"/>
    <w:rsid w:val="006603D3"/>
    <w:rsid w:val="00662F98"/>
    <w:rsid w:val="00676835"/>
    <w:rsid w:val="00677BB9"/>
    <w:rsid w:val="00690248"/>
    <w:rsid w:val="0069493B"/>
    <w:rsid w:val="006951A3"/>
    <w:rsid w:val="006C46AB"/>
    <w:rsid w:val="006E150A"/>
    <w:rsid w:val="006F49DF"/>
    <w:rsid w:val="00722AA6"/>
    <w:rsid w:val="0072530B"/>
    <w:rsid w:val="0073047B"/>
    <w:rsid w:val="00730E83"/>
    <w:rsid w:val="00740C63"/>
    <w:rsid w:val="00772560"/>
    <w:rsid w:val="00774114"/>
    <w:rsid w:val="00777708"/>
    <w:rsid w:val="00796249"/>
    <w:rsid w:val="00796929"/>
    <w:rsid w:val="007A053C"/>
    <w:rsid w:val="007A11DA"/>
    <w:rsid w:val="007A3742"/>
    <w:rsid w:val="007C12AA"/>
    <w:rsid w:val="007C68D2"/>
    <w:rsid w:val="007F71A9"/>
    <w:rsid w:val="008019E0"/>
    <w:rsid w:val="00811DA6"/>
    <w:rsid w:val="00814910"/>
    <w:rsid w:val="0084521B"/>
    <w:rsid w:val="00851426"/>
    <w:rsid w:val="00872EAA"/>
    <w:rsid w:val="00873CCA"/>
    <w:rsid w:val="00880DBC"/>
    <w:rsid w:val="00884C41"/>
    <w:rsid w:val="00891353"/>
    <w:rsid w:val="008A06B2"/>
    <w:rsid w:val="008A4A5E"/>
    <w:rsid w:val="008F6470"/>
    <w:rsid w:val="0090370A"/>
    <w:rsid w:val="00906159"/>
    <w:rsid w:val="00911F78"/>
    <w:rsid w:val="009143EC"/>
    <w:rsid w:val="009209F4"/>
    <w:rsid w:val="00924B7D"/>
    <w:rsid w:val="00927B35"/>
    <w:rsid w:val="00946B5C"/>
    <w:rsid w:val="00982968"/>
    <w:rsid w:val="009B02E4"/>
    <w:rsid w:val="009E6360"/>
    <w:rsid w:val="009F4211"/>
    <w:rsid w:val="009F714A"/>
    <w:rsid w:val="009F7312"/>
    <w:rsid w:val="00A3428F"/>
    <w:rsid w:val="00A43B5D"/>
    <w:rsid w:val="00A50249"/>
    <w:rsid w:val="00A53B12"/>
    <w:rsid w:val="00A711BF"/>
    <w:rsid w:val="00A748FA"/>
    <w:rsid w:val="00A90153"/>
    <w:rsid w:val="00A93F8A"/>
    <w:rsid w:val="00AC0BF3"/>
    <w:rsid w:val="00AC712E"/>
    <w:rsid w:val="00AC772E"/>
    <w:rsid w:val="00AD19EF"/>
    <w:rsid w:val="00AD33FE"/>
    <w:rsid w:val="00AD6980"/>
    <w:rsid w:val="00AE3087"/>
    <w:rsid w:val="00AF0F12"/>
    <w:rsid w:val="00AF3332"/>
    <w:rsid w:val="00B037F0"/>
    <w:rsid w:val="00B13CC5"/>
    <w:rsid w:val="00B25D7A"/>
    <w:rsid w:val="00B567EC"/>
    <w:rsid w:val="00B56DED"/>
    <w:rsid w:val="00B6678C"/>
    <w:rsid w:val="00B81D8B"/>
    <w:rsid w:val="00B9701F"/>
    <w:rsid w:val="00BD6E27"/>
    <w:rsid w:val="00BE123A"/>
    <w:rsid w:val="00BF2795"/>
    <w:rsid w:val="00BF2901"/>
    <w:rsid w:val="00BF2EA6"/>
    <w:rsid w:val="00C16321"/>
    <w:rsid w:val="00C240B7"/>
    <w:rsid w:val="00C368AC"/>
    <w:rsid w:val="00C43524"/>
    <w:rsid w:val="00C50A06"/>
    <w:rsid w:val="00C55B1C"/>
    <w:rsid w:val="00C55CC8"/>
    <w:rsid w:val="00C60DD8"/>
    <w:rsid w:val="00C86453"/>
    <w:rsid w:val="00C90AD8"/>
    <w:rsid w:val="00C92D80"/>
    <w:rsid w:val="00CB04ED"/>
    <w:rsid w:val="00CC707C"/>
    <w:rsid w:val="00CD1CDD"/>
    <w:rsid w:val="00CD5A01"/>
    <w:rsid w:val="00CF51D6"/>
    <w:rsid w:val="00D22911"/>
    <w:rsid w:val="00D26A4E"/>
    <w:rsid w:val="00D31DF3"/>
    <w:rsid w:val="00D456BD"/>
    <w:rsid w:val="00D45981"/>
    <w:rsid w:val="00D52D7D"/>
    <w:rsid w:val="00D53F65"/>
    <w:rsid w:val="00D555CA"/>
    <w:rsid w:val="00D56CA0"/>
    <w:rsid w:val="00D61A06"/>
    <w:rsid w:val="00D71D7C"/>
    <w:rsid w:val="00D92160"/>
    <w:rsid w:val="00D93C4B"/>
    <w:rsid w:val="00D94A12"/>
    <w:rsid w:val="00DC0873"/>
    <w:rsid w:val="00DD5F82"/>
    <w:rsid w:val="00DE62C9"/>
    <w:rsid w:val="00DF1624"/>
    <w:rsid w:val="00DF3040"/>
    <w:rsid w:val="00E05629"/>
    <w:rsid w:val="00E05B01"/>
    <w:rsid w:val="00E1259C"/>
    <w:rsid w:val="00E27492"/>
    <w:rsid w:val="00E55077"/>
    <w:rsid w:val="00E67A11"/>
    <w:rsid w:val="00E77C5C"/>
    <w:rsid w:val="00E77C60"/>
    <w:rsid w:val="00EB1B3D"/>
    <w:rsid w:val="00EB1FF4"/>
    <w:rsid w:val="00EB3C1C"/>
    <w:rsid w:val="00F02EA3"/>
    <w:rsid w:val="00F1302D"/>
    <w:rsid w:val="00F36AA3"/>
    <w:rsid w:val="00F3777D"/>
    <w:rsid w:val="00F52D80"/>
    <w:rsid w:val="00F57BCF"/>
    <w:rsid w:val="00F57F9F"/>
    <w:rsid w:val="00F70B3A"/>
    <w:rsid w:val="00F720B3"/>
    <w:rsid w:val="00F842CB"/>
    <w:rsid w:val="00FA27D8"/>
    <w:rsid w:val="00FB53D0"/>
    <w:rsid w:val="00FB6C74"/>
    <w:rsid w:val="00FB7659"/>
    <w:rsid w:val="00FD6D1B"/>
    <w:rsid w:val="00FF2164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CB6AC22"/>
  <w15:docId w15:val="{D5D42D5B-5316-4D89-ADD6-87FBA094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2" w:unhideWhenUsed="1"/>
    <w:lsdException w:name="heading 3" w:semiHidden="1" w:uiPriority="3" w:unhideWhenUsed="1"/>
    <w:lsdException w:name="heading 4" w:semiHidden="1" w:uiPriority="4" w:unhideWhenUsed="1"/>
    <w:lsdException w:name="heading 5" w:semiHidden="1" w:uiPriority="5" w:unhideWhenUsed="1"/>
    <w:lsdException w:name="heading 6" w:semiHidden="1" w:uiPriority="6" w:unhideWhenUsed="1"/>
    <w:lsdException w:name="heading 7" w:semiHidden="1" w:uiPriority="7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60DEF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20"/>
      <w:szCs w:val="20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20"/>
      <w:szCs w:val="20"/>
      <w:lang w:val="sl-SI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5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rsid w:val="00FF50A9"/>
    <w:pPr>
      <w:spacing w:before="200"/>
    </w:pPr>
  </w:style>
  <w:style w:type="paragraph" w:customStyle="1" w:styleId="MEETINGTITLE">
    <w:name w:val="MEETING TITLE"/>
    <w:basedOn w:val="Heading1"/>
    <w:link w:val="MEETINGTITLEZnak"/>
    <w:qFormat/>
    <w:rsid w:val="00F1302D"/>
    <w:rPr>
      <w:b/>
      <w:lang w:val="en-US"/>
    </w:rPr>
  </w:style>
  <w:style w:type="paragraph" w:customStyle="1" w:styleId="Meetingplaceandtime">
    <w:name w:val="Meeting place and time"/>
    <w:basedOn w:val="Heading2"/>
    <w:link w:val="MeetingplaceandtimeZnak"/>
    <w:qFormat/>
    <w:rsid w:val="00F1302D"/>
    <w:pPr>
      <w:pBdr>
        <w:bottom w:val="single" w:sz="4" w:space="1" w:color="auto"/>
      </w:pBdr>
    </w:pPr>
    <w:rPr>
      <w:color w:val="auto"/>
      <w:lang w:val="en-US"/>
    </w:rPr>
  </w:style>
  <w:style w:type="character" w:customStyle="1" w:styleId="MEETINGTITLEZnak">
    <w:name w:val="MEETING TITLE Znak"/>
    <w:basedOn w:val="Heading1Char"/>
    <w:link w:val="MEETINGTITLE"/>
    <w:rsid w:val="00F1302D"/>
    <w:rPr>
      <w:rFonts w:ascii="Calibri" w:eastAsiaTheme="majorEastAsia" w:hAnsi="Calibri" w:cstheme="majorBidi"/>
      <w:b/>
      <w:bCs/>
      <w:color w:val="011892" w:themeColor="text2"/>
      <w:sz w:val="40"/>
      <w:szCs w:val="28"/>
      <w:lang w:val="sl-SI"/>
    </w:rPr>
  </w:style>
  <w:style w:type="paragraph" w:customStyle="1" w:styleId="Agendaitem">
    <w:name w:val="Agenda item"/>
    <w:basedOn w:val="Normal"/>
    <w:next w:val="NormalText"/>
    <w:link w:val="AgendaitemZnak"/>
    <w:qFormat/>
    <w:rsid w:val="000C7609"/>
    <w:pPr>
      <w:numPr>
        <w:numId w:val="6"/>
      </w:numPr>
      <w:spacing w:line="240" w:lineRule="auto"/>
      <w:ind w:left="227" w:hanging="227"/>
    </w:pPr>
    <w:rPr>
      <w:rFonts w:eastAsiaTheme="minorHAnsi"/>
      <w:b/>
      <w:bCs/>
      <w:color w:val="auto"/>
      <w:sz w:val="22"/>
      <w:szCs w:val="22"/>
      <w:lang w:val="en-US"/>
    </w:rPr>
  </w:style>
  <w:style w:type="character" w:customStyle="1" w:styleId="MeetingplaceandtimeZnak">
    <w:name w:val="Meeting place and time Znak"/>
    <w:basedOn w:val="Heading2Char"/>
    <w:link w:val="Meetingplaceandtime"/>
    <w:rsid w:val="00F1302D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customStyle="1" w:styleId="Agendaitemwithpersonresponsible">
    <w:name w:val="Agenda item with person responsible"/>
    <w:basedOn w:val="Normal"/>
    <w:link w:val="AgendaitemwithpersonresponsibleZnak"/>
    <w:rsid w:val="006E150A"/>
    <w:pPr>
      <w:spacing w:line="240" w:lineRule="auto"/>
    </w:pPr>
    <w:rPr>
      <w:rFonts w:eastAsiaTheme="minorHAnsi"/>
      <w:b/>
      <w:color w:val="auto"/>
      <w:sz w:val="22"/>
      <w:szCs w:val="22"/>
      <w:lang w:val="en-US"/>
    </w:rPr>
  </w:style>
  <w:style w:type="character" w:customStyle="1" w:styleId="AgendaitemZnak">
    <w:name w:val="Agenda item Znak"/>
    <w:basedOn w:val="DefaultParagraphFont"/>
    <w:link w:val="Agendaitem"/>
    <w:rsid w:val="000C7609"/>
    <w:rPr>
      <w:rFonts w:ascii="Calibri" w:hAnsi="Calibri" w:cs="Times New Roman"/>
      <w:b/>
      <w:bCs/>
    </w:rPr>
  </w:style>
  <w:style w:type="paragraph" w:customStyle="1" w:styleId="Listing1stlevel">
    <w:name w:val="Listing 1st level"/>
    <w:basedOn w:val="ListBullet"/>
    <w:link w:val="Listing1stlevelZnak"/>
    <w:qFormat/>
    <w:rsid w:val="005A791B"/>
    <w:pPr>
      <w:spacing w:line="240" w:lineRule="auto"/>
      <w:ind w:left="584" w:hanging="357"/>
    </w:pPr>
    <w:rPr>
      <w:rFonts w:eastAsiaTheme="minorHAnsi"/>
      <w:color w:val="auto"/>
      <w:sz w:val="22"/>
      <w:szCs w:val="22"/>
      <w:lang w:val="en-US"/>
    </w:rPr>
  </w:style>
  <w:style w:type="character" w:customStyle="1" w:styleId="AgendaitemwithpersonresponsibleZnak">
    <w:name w:val="Agenda item with person responsible Znak"/>
    <w:basedOn w:val="DefaultParagraphFont"/>
    <w:link w:val="Agendaitemwithpersonresponsible"/>
    <w:rsid w:val="006E150A"/>
    <w:rPr>
      <w:rFonts w:ascii="Calibri" w:hAnsi="Calibri" w:cs="Times New Roman"/>
      <w:b/>
      <w:sz w:val="20"/>
      <w:szCs w:val="20"/>
    </w:rPr>
  </w:style>
  <w:style w:type="paragraph" w:customStyle="1" w:styleId="Listing2ndlevel">
    <w:name w:val="Listing 2nd level"/>
    <w:basedOn w:val="Normal"/>
    <w:link w:val="Listing2ndlevelZnak"/>
    <w:qFormat/>
    <w:rsid w:val="00BD6E27"/>
    <w:pPr>
      <w:numPr>
        <w:numId w:val="7"/>
      </w:numPr>
      <w:spacing w:line="240" w:lineRule="auto"/>
      <w:ind w:left="907" w:hanging="340"/>
    </w:pPr>
    <w:rPr>
      <w:rFonts w:eastAsiaTheme="minorHAnsi"/>
      <w:color w:val="auto"/>
      <w:sz w:val="22"/>
      <w:szCs w:val="22"/>
      <w:lang w:val="en-US"/>
    </w:rPr>
  </w:style>
  <w:style w:type="character" w:customStyle="1" w:styleId="Listing1stlevelZnak">
    <w:name w:val="Listing 1st level Znak"/>
    <w:basedOn w:val="DefaultParagraphFont"/>
    <w:link w:val="Listing1stlevel"/>
    <w:rsid w:val="005A791B"/>
    <w:rPr>
      <w:rFonts w:ascii="Calibri" w:hAnsi="Calibri" w:cs="Times New Roman"/>
    </w:rPr>
  </w:style>
  <w:style w:type="character" w:customStyle="1" w:styleId="Listing2ndlevelZnak">
    <w:name w:val="Listing 2nd level Znak"/>
    <w:basedOn w:val="DefaultParagraphFont"/>
    <w:link w:val="Listing2ndlevel"/>
    <w:rsid w:val="00BD6E27"/>
    <w:rPr>
      <w:rFonts w:ascii="Calibri" w:hAnsi="Calibri" w:cs="Times New Roman"/>
    </w:rPr>
  </w:style>
  <w:style w:type="paragraph" w:customStyle="1" w:styleId="NormalBold">
    <w:name w:val="Normal Bold"/>
    <w:basedOn w:val="Normal"/>
    <w:link w:val="NormalBoldZnak"/>
    <w:qFormat/>
    <w:rsid w:val="006E150A"/>
    <w:pPr>
      <w:spacing w:line="240" w:lineRule="auto"/>
      <w:ind w:left="227"/>
    </w:pPr>
    <w:rPr>
      <w:rFonts w:eastAsiaTheme="minorHAnsi"/>
      <w:b/>
      <w:bCs/>
      <w:color w:val="auto"/>
      <w:sz w:val="22"/>
      <w:szCs w:val="22"/>
      <w:lang w:val="en-US"/>
    </w:rPr>
  </w:style>
  <w:style w:type="paragraph" w:customStyle="1" w:styleId="NormalText">
    <w:name w:val="Normal Text"/>
    <w:basedOn w:val="Normal"/>
    <w:link w:val="NormalTextZnak"/>
    <w:qFormat/>
    <w:rsid w:val="006E150A"/>
    <w:pPr>
      <w:spacing w:line="240" w:lineRule="auto"/>
      <w:ind w:left="227"/>
    </w:pPr>
    <w:rPr>
      <w:rFonts w:eastAsiaTheme="minorHAnsi"/>
      <w:color w:val="auto"/>
      <w:sz w:val="22"/>
      <w:szCs w:val="22"/>
      <w:lang w:val="en-US"/>
    </w:rPr>
  </w:style>
  <w:style w:type="character" w:customStyle="1" w:styleId="NormalBoldZnak">
    <w:name w:val="Normal Bold Znak"/>
    <w:basedOn w:val="DefaultParagraphFont"/>
    <w:link w:val="NormalBold"/>
    <w:rsid w:val="006E150A"/>
    <w:rPr>
      <w:rFonts w:ascii="Calibri" w:hAnsi="Calibri" w:cs="Times New Roman"/>
      <w:b/>
      <w:bCs/>
      <w:sz w:val="20"/>
      <w:szCs w:val="20"/>
    </w:rPr>
  </w:style>
  <w:style w:type="character" w:customStyle="1" w:styleId="NormalTextZnak">
    <w:name w:val="Normal Text Znak"/>
    <w:basedOn w:val="DefaultParagraphFont"/>
    <w:link w:val="NormalText"/>
    <w:rsid w:val="006E150A"/>
    <w:rPr>
      <w:rFonts w:ascii="Calibri" w:hAnsi="Calibri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55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70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\Documents\Officeove%20predloge%20po%20meri\word_template_esa-background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0091B-49CE-4F10-9106-2127579C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word_template_esa-background.dotx</Template>
  <TotalTime>22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3</cp:revision>
  <cp:lastPrinted>2017-05-05T14:46:00Z</cp:lastPrinted>
  <dcterms:created xsi:type="dcterms:W3CDTF">2022-03-07T15:40:00Z</dcterms:created>
  <dcterms:modified xsi:type="dcterms:W3CDTF">2022-03-07T16:03:00Z</dcterms:modified>
</cp:coreProperties>
</file>